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EC60CF4" w14:textId="7152F957" w:rsidR="00C35572" w:rsidRDefault="00B50B85" w:rsidP="00B50B85">
      <w:pPr>
        <w:pStyle w:val="NormalWeb"/>
        <w:pBdr>
          <w:bottom w:val="single" w:sz="4" w:space="1" w:color="auto"/>
        </w:pBdr>
        <w:spacing w:before="0" w:after="0"/>
        <w:rPr>
          <w:rFonts w:ascii="Arial" w:hAnsi="Arial" w:cs="Arial"/>
          <w:sz w:val="22"/>
          <w:szCs w:val="22"/>
        </w:rPr>
      </w:pPr>
      <w:r w:rsidRPr="00C252AC">
        <w:rPr>
          <w:rFonts w:ascii="Arial" w:hAnsi="Arial" w:cs="Arial"/>
          <w:noProof/>
          <w:color w:val="0070C0"/>
        </w:rPr>
        <w:drawing>
          <wp:anchor distT="0" distB="0" distL="114300" distR="114300" simplePos="0" relativeHeight="251655680" behindDoc="0" locked="0" layoutInCell="1" allowOverlap="1" wp14:anchorId="598C3E7B" wp14:editId="79FBF4F0">
            <wp:simplePos x="0" y="0"/>
            <wp:positionH relativeFrom="column">
              <wp:posOffset>-6350</wp:posOffset>
            </wp:positionH>
            <wp:positionV relativeFrom="paragraph">
              <wp:posOffset>-424425</wp:posOffset>
            </wp:positionV>
            <wp:extent cx="1277561" cy="866775"/>
            <wp:effectExtent l="0" t="0" r="0" b="0"/>
            <wp:wrapNone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561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0B85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41226AE8" wp14:editId="54B89E25">
                <wp:simplePos x="0" y="0"/>
                <wp:positionH relativeFrom="column">
                  <wp:posOffset>2918460</wp:posOffset>
                </wp:positionH>
                <wp:positionV relativeFrom="paragraph">
                  <wp:posOffset>146685</wp:posOffset>
                </wp:positionV>
                <wp:extent cx="3286125" cy="54292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6125" cy="542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34B5EB" w14:textId="3162D5AB" w:rsidR="00B50B85" w:rsidRPr="00B50B85" w:rsidRDefault="00B50B85" w:rsidP="00B50B85">
                            <w:pPr>
                              <w:pStyle w:val="NormalWeb"/>
                              <w:spacing w:before="0" w:after="0"/>
                              <w:rPr>
                                <w:rFonts w:ascii="Arial" w:hAnsi="Arial" w:cs="Arial"/>
                                <w:b/>
                                <w:color w:val="0070C0"/>
                                <w:szCs w:val="22"/>
                              </w:rPr>
                            </w:pPr>
                            <w:r w:rsidRPr="00B50B85">
                              <w:rPr>
                                <w:rFonts w:ascii="Arial" w:hAnsi="Arial" w:cs="Arial"/>
                                <w:b/>
                                <w:color w:val="0070C0"/>
                                <w:sz w:val="52"/>
                                <w:szCs w:val="52"/>
                              </w:rPr>
                              <w:t>Booking Form 2027</w:t>
                            </w:r>
                          </w:p>
                          <w:p w14:paraId="06707530" w14:textId="0BD62555" w:rsidR="00B50B85" w:rsidRPr="00B50B85" w:rsidRDefault="00B50B85">
                            <w:pPr>
                              <w:rPr>
                                <w:color w:val="0070C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226A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9.8pt;margin-top:11.55pt;width:258.75pt;height:42.7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" filled="f" stroked="f">
                <v:textbox>
                  <w:txbxContent>
                    <w:p w14:paraId="1834B5EB" w14:textId="3162D5AB" w:rsidR="00B50B85" w:rsidRPr="00B50B85" w:rsidRDefault="00B50B85" w:rsidP="00B50B85">
                      <w:pPr>
                        <w:pStyle w:val="NormalWeb"/>
                        <w:spacing w:before="0" w:after="0"/>
                        <w:rPr>
                          <w:rFonts w:ascii="Arial" w:hAnsi="Arial" w:cs="Arial"/>
                          <w:b/>
                          <w:color w:val="0070C0"/>
                          <w:szCs w:val="22"/>
                        </w:rPr>
                      </w:pPr>
                      <w:r w:rsidRPr="00B50B85">
                        <w:rPr>
                          <w:rFonts w:ascii="Arial" w:hAnsi="Arial" w:cs="Arial"/>
                          <w:b/>
                          <w:color w:val="0070C0"/>
                          <w:sz w:val="52"/>
                          <w:szCs w:val="52"/>
                        </w:rPr>
                        <w:t>Booking Form 2027</w:t>
                      </w:r>
                    </w:p>
                    <w:p w14:paraId="06707530" w14:textId="0BD62555" w:rsidR="00B50B85" w:rsidRPr="00B50B85" w:rsidRDefault="00B50B85">
                      <w:pPr>
                        <w:rPr>
                          <w:color w:val="0070C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47018" w:rsidRPr="00C252AC">
        <w:rPr>
          <w:rFonts w:ascii="Arial" w:hAnsi="Arial" w:cs="Arial"/>
          <w:noProof/>
          <w:color w:val="0070C0"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58DAB630" wp14:editId="5F1B3DBB">
                <wp:simplePos x="0" y="0"/>
                <wp:positionH relativeFrom="column">
                  <wp:posOffset>99060</wp:posOffset>
                </wp:positionH>
                <wp:positionV relativeFrom="paragraph">
                  <wp:posOffset>-511175</wp:posOffset>
                </wp:positionV>
                <wp:extent cx="6105525" cy="725805"/>
                <wp:effectExtent l="0" t="0" r="28575" b="17145"/>
                <wp:wrapNone/>
                <wp:docPr id="6509455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5525" cy="725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938038" w14:textId="77777777" w:rsidR="00C35572" w:rsidRPr="00F54747" w:rsidRDefault="00C35572" w:rsidP="00C35572">
                            <w:pPr>
                              <w:pStyle w:val="Title"/>
                              <w:jc w:val="right"/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</w:pPr>
                            <w:r w:rsidRPr="00F54747"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 xml:space="preserve">ISLE OF MAY BIRD OBSERVATORY </w:t>
                            </w:r>
                          </w:p>
                          <w:p w14:paraId="48AAA036" w14:textId="77777777" w:rsidR="00C35572" w:rsidRPr="00CD6695" w:rsidRDefault="00C35572" w:rsidP="00C35572">
                            <w:pPr>
                              <w:pStyle w:val="NormalWeb"/>
                              <w:spacing w:before="0" w:after="0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CD6695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Scottish Charitable Incorporated Organisation</w:t>
                            </w:r>
                          </w:p>
                          <w:p w14:paraId="54D1167A" w14:textId="77777777" w:rsidR="00C35572" w:rsidRPr="00CD6695" w:rsidRDefault="00C35572" w:rsidP="00C35572">
                            <w:pPr>
                              <w:pStyle w:val="NormalWeb"/>
                              <w:spacing w:before="0" w:after="0"/>
                              <w:jc w:val="right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CD6695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Scottish Charity Number SC001783</w:t>
                            </w:r>
                          </w:p>
                          <w:p w14:paraId="74581E82" w14:textId="77777777" w:rsidR="00C35572" w:rsidRPr="0073051E" w:rsidRDefault="00C35572" w:rsidP="00C35572">
                            <w:pPr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73975969" w14:textId="77777777" w:rsidR="00C35572" w:rsidRDefault="00C35572" w:rsidP="00C3557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04DF879" w14:textId="77777777" w:rsidR="00C35572" w:rsidRDefault="00C3557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DAB630" id="_x0000_s1027" type="#_x0000_t202" style="position:absolute;margin-left:7.8pt;margin-top:-40.25pt;width:480.75pt;height:57.15pt;z-index:25165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" strokecolor="white" strokeweight="0">
                <v:textbox>
                  <w:txbxContent>
                    <w:p w14:paraId="2F938038" w14:textId="77777777" w:rsidR="00C35572" w:rsidRPr="00F54747" w:rsidRDefault="00C35572" w:rsidP="00C35572">
                      <w:pPr>
                        <w:pStyle w:val="Title"/>
                        <w:jc w:val="right"/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</w:pPr>
                      <w:r w:rsidRPr="00F54747"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 xml:space="preserve">ISLE OF MAY BIRD OBSERVATORY </w:t>
                      </w:r>
                    </w:p>
                    <w:p w14:paraId="48AAA036" w14:textId="77777777" w:rsidR="00C35572" w:rsidRPr="00CD6695" w:rsidRDefault="00C35572" w:rsidP="00C35572">
                      <w:pPr>
                        <w:pStyle w:val="NormalWeb"/>
                        <w:spacing w:before="0" w:after="0"/>
                        <w:jc w:val="right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CD6695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Scottish Charitable Incorporated Organisation</w:t>
                      </w:r>
                    </w:p>
                    <w:p w14:paraId="54D1167A" w14:textId="77777777" w:rsidR="00C35572" w:rsidRPr="00CD6695" w:rsidRDefault="00C35572" w:rsidP="00C35572">
                      <w:pPr>
                        <w:pStyle w:val="NormalWeb"/>
                        <w:spacing w:before="0" w:after="0"/>
                        <w:jc w:val="right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CD6695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Scottish Charity Number SC001783</w:t>
                      </w:r>
                    </w:p>
                    <w:p w14:paraId="74581E82" w14:textId="77777777" w:rsidR="00C35572" w:rsidRPr="0073051E" w:rsidRDefault="00C35572" w:rsidP="00C35572">
                      <w:pPr>
                        <w:jc w:val="right"/>
                        <w:rPr>
                          <w:sz w:val="22"/>
                          <w:szCs w:val="22"/>
                        </w:rPr>
                      </w:pPr>
                    </w:p>
                    <w:p w14:paraId="73975969" w14:textId="77777777" w:rsidR="00C35572" w:rsidRDefault="00C35572" w:rsidP="00C35572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104DF879" w14:textId="77777777" w:rsidR="00C35572" w:rsidRDefault="00C35572"/>
                  </w:txbxContent>
                </v:textbox>
              </v:shape>
            </w:pict>
          </mc:Fallback>
        </mc:AlternateContent>
      </w:r>
    </w:p>
    <w:p w14:paraId="2A9A887D" w14:textId="7CAFEB7E" w:rsidR="00B50B85" w:rsidRDefault="00B50B85" w:rsidP="00B50B85">
      <w:pPr>
        <w:pStyle w:val="NormalWeb"/>
        <w:pBdr>
          <w:bottom w:val="single" w:sz="4" w:space="1" w:color="auto"/>
        </w:pBdr>
        <w:spacing w:before="0" w:after="0"/>
        <w:rPr>
          <w:rFonts w:ascii="Arial" w:hAnsi="Arial" w:cs="Arial"/>
          <w:sz w:val="22"/>
          <w:szCs w:val="22"/>
        </w:rPr>
      </w:pPr>
    </w:p>
    <w:p w14:paraId="237F1F0F" w14:textId="4EF2B2B6" w:rsidR="00B50B85" w:rsidRDefault="00B50B85" w:rsidP="00B50B85">
      <w:pPr>
        <w:pStyle w:val="NormalWeb"/>
        <w:pBdr>
          <w:bottom w:val="single" w:sz="4" w:space="1" w:color="auto"/>
        </w:pBdr>
        <w:spacing w:before="0" w:after="0"/>
        <w:rPr>
          <w:rFonts w:ascii="Arial" w:hAnsi="Arial" w:cs="Arial"/>
          <w:sz w:val="22"/>
          <w:szCs w:val="22"/>
        </w:rPr>
      </w:pPr>
    </w:p>
    <w:p w14:paraId="03FCD717" w14:textId="673718AA" w:rsidR="00B50B85" w:rsidRPr="00C252AC" w:rsidRDefault="00B50B85" w:rsidP="00B50B85">
      <w:pPr>
        <w:pStyle w:val="NormalWeb"/>
        <w:pBdr>
          <w:bottom w:val="single" w:sz="4" w:space="1" w:color="auto"/>
        </w:pBdr>
        <w:spacing w:before="0" w:after="0"/>
        <w:rPr>
          <w:rFonts w:ascii="Arial" w:hAnsi="Arial" w:cs="Arial"/>
          <w:sz w:val="22"/>
          <w:szCs w:val="22"/>
        </w:rPr>
      </w:pPr>
    </w:p>
    <w:p w14:paraId="176932F0" w14:textId="77777777" w:rsidR="00B50B85" w:rsidRDefault="00B50B85" w:rsidP="009C27F8">
      <w:pPr>
        <w:jc w:val="both"/>
        <w:rPr>
          <w:sz w:val="22"/>
          <w:szCs w:val="22"/>
        </w:rPr>
      </w:pPr>
    </w:p>
    <w:p w14:paraId="0EEBEF18" w14:textId="51F0A14F" w:rsidR="008E4981" w:rsidRDefault="00EB1F7C" w:rsidP="009C27F8">
      <w:pPr>
        <w:jc w:val="both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3632" behindDoc="0" locked="0" layoutInCell="1" allowOverlap="1" wp14:anchorId="7445D5DD" wp14:editId="0E09CF83">
            <wp:simplePos x="0" y="0"/>
            <wp:positionH relativeFrom="column">
              <wp:posOffset>-2329815</wp:posOffset>
            </wp:positionH>
            <wp:positionV relativeFrom="paragraph">
              <wp:posOffset>1227455</wp:posOffset>
            </wp:positionV>
            <wp:extent cx="1552575" cy="1053465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05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6A06" w:rsidRPr="0073051E">
        <w:rPr>
          <w:sz w:val="22"/>
          <w:szCs w:val="22"/>
        </w:rPr>
        <w:t>Any keen naturalist may stay at the observatory but preference is given to ornithologists, particularly at migration times when a</w:t>
      </w:r>
      <w:r w:rsidR="00C35572">
        <w:rPr>
          <w:sz w:val="22"/>
          <w:szCs w:val="22"/>
        </w:rPr>
        <w:t xml:space="preserve"> balance of </w:t>
      </w:r>
      <w:r w:rsidR="008E4981">
        <w:rPr>
          <w:sz w:val="22"/>
          <w:szCs w:val="22"/>
        </w:rPr>
        <w:t xml:space="preserve">competent birdwatchers and </w:t>
      </w:r>
      <w:r w:rsidR="00156A06" w:rsidRPr="0073051E">
        <w:rPr>
          <w:sz w:val="22"/>
          <w:szCs w:val="22"/>
        </w:rPr>
        <w:t>qualified bird ringer</w:t>
      </w:r>
      <w:r w:rsidR="00C35572">
        <w:rPr>
          <w:sz w:val="22"/>
          <w:szCs w:val="22"/>
        </w:rPr>
        <w:t xml:space="preserve">s </w:t>
      </w:r>
      <w:r w:rsidR="008E4981">
        <w:rPr>
          <w:sz w:val="22"/>
          <w:szCs w:val="22"/>
        </w:rPr>
        <w:t xml:space="preserve">is </w:t>
      </w:r>
      <w:r w:rsidR="00156A06" w:rsidRPr="0073051E">
        <w:rPr>
          <w:sz w:val="22"/>
          <w:szCs w:val="22"/>
        </w:rPr>
        <w:t>prefer</w:t>
      </w:r>
      <w:r w:rsidR="008E4981">
        <w:rPr>
          <w:sz w:val="22"/>
          <w:szCs w:val="22"/>
        </w:rPr>
        <w:t>red.</w:t>
      </w:r>
      <w:r w:rsidR="00156A06" w:rsidRPr="0073051E">
        <w:rPr>
          <w:sz w:val="22"/>
          <w:szCs w:val="22"/>
        </w:rPr>
        <w:t xml:space="preserve"> </w:t>
      </w:r>
    </w:p>
    <w:p w14:paraId="0C402857" w14:textId="77777777" w:rsidR="008E4981" w:rsidRDefault="008E4981" w:rsidP="009C27F8">
      <w:pPr>
        <w:jc w:val="both"/>
        <w:rPr>
          <w:sz w:val="22"/>
          <w:szCs w:val="22"/>
        </w:rPr>
      </w:pPr>
    </w:p>
    <w:p w14:paraId="14584310" w14:textId="77777777" w:rsidR="009C27F8" w:rsidRPr="009C27F8" w:rsidRDefault="009C27F8" w:rsidP="009C27F8">
      <w:pPr>
        <w:jc w:val="both"/>
        <w:rPr>
          <w:b/>
          <w:bCs/>
          <w:sz w:val="22"/>
          <w:szCs w:val="22"/>
        </w:rPr>
      </w:pPr>
      <w:r w:rsidRPr="009C27F8">
        <w:rPr>
          <w:b/>
          <w:bCs/>
          <w:sz w:val="22"/>
          <w:szCs w:val="22"/>
        </w:rPr>
        <w:t xml:space="preserve">Booking </w:t>
      </w:r>
      <w:r>
        <w:rPr>
          <w:b/>
          <w:bCs/>
          <w:sz w:val="22"/>
          <w:szCs w:val="22"/>
        </w:rPr>
        <w:t>window</w:t>
      </w:r>
    </w:p>
    <w:p w14:paraId="19116BCC" w14:textId="07E57812" w:rsidR="008B4077" w:rsidRDefault="008E4981" w:rsidP="009C27F8">
      <w:pPr>
        <w:jc w:val="both"/>
        <w:rPr>
          <w:sz w:val="22"/>
          <w:szCs w:val="22"/>
        </w:rPr>
      </w:pPr>
      <w:r>
        <w:rPr>
          <w:sz w:val="22"/>
          <w:szCs w:val="22"/>
        </w:rPr>
        <w:t>B</w:t>
      </w:r>
      <w:r w:rsidR="00156A06" w:rsidRPr="0073051E">
        <w:rPr>
          <w:sz w:val="22"/>
          <w:szCs w:val="22"/>
        </w:rPr>
        <w:t xml:space="preserve">ooking </w:t>
      </w:r>
      <w:r>
        <w:rPr>
          <w:sz w:val="22"/>
          <w:szCs w:val="22"/>
        </w:rPr>
        <w:t xml:space="preserve">is open </w:t>
      </w:r>
      <w:r w:rsidR="00CD6695">
        <w:rPr>
          <w:sz w:val="22"/>
          <w:szCs w:val="22"/>
        </w:rPr>
        <w:t xml:space="preserve">to </w:t>
      </w:r>
      <w:r w:rsidR="00156A06" w:rsidRPr="0073051E">
        <w:rPr>
          <w:sz w:val="22"/>
          <w:szCs w:val="22"/>
        </w:rPr>
        <w:t>I</w:t>
      </w:r>
      <w:r w:rsidR="00CD6695">
        <w:rPr>
          <w:sz w:val="22"/>
          <w:szCs w:val="22"/>
        </w:rPr>
        <w:t xml:space="preserve">OMBOT members on </w:t>
      </w:r>
      <w:r w:rsidR="008142F9">
        <w:rPr>
          <w:sz w:val="22"/>
          <w:szCs w:val="22"/>
        </w:rPr>
        <w:t>1</w:t>
      </w:r>
      <w:r w:rsidR="008142F9" w:rsidRPr="008142F9">
        <w:rPr>
          <w:sz w:val="22"/>
          <w:szCs w:val="22"/>
          <w:vertAlign w:val="superscript"/>
        </w:rPr>
        <w:t>st</w:t>
      </w:r>
      <w:r w:rsidR="008142F9">
        <w:rPr>
          <w:sz w:val="22"/>
          <w:szCs w:val="22"/>
        </w:rPr>
        <w:t xml:space="preserve"> November</w:t>
      </w:r>
      <w:r w:rsidR="009C27F8">
        <w:rPr>
          <w:sz w:val="22"/>
          <w:szCs w:val="22"/>
        </w:rPr>
        <w:t>,</w:t>
      </w:r>
      <w:r w:rsidR="008142F9">
        <w:rPr>
          <w:sz w:val="22"/>
          <w:szCs w:val="22"/>
        </w:rPr>
        <w:t xml:space="preserve"> </w:t>
      </w:r>
      <w:r w:rsidR="00EB1F7C">
        <w:rPr>
          <w:sz w:val="22"/>
          <w:szCs w:val="22"/>
        </w:rPr>
        <w:t xml:space="preserve">all booking </w:t>
      </w:r>
      <w:r w:rsidR="008142F9">
        <w:rPr>
          <w:sz w:val="22"/>
          <w:szCs w:val="22"/>
        </w:rPr>
        <w:t xml:space="preserve">periods </w:t>
      </w:r>
      <w:r w:rsidR="00EB1F7C">
        <w:rPr>
          <w:sz w:val="22"/>
          <w:szCs w:val="22"/>
        </w:rPr>
        <w:t xml:space="preserve">are </w:t>
      </w:r>
      <w:r w:rsidR="008142F9">
        <w:rPr>
          <w:sz w:val="22"/>
          <w:szCs w:val="22"/>
        </w:rPr>
        <w:t xml:space="preserve">outlined below: </w:t>
      </w:r>
    </w:p>
    <w:p w14:paraId="4C612050" w14:textId="77777777" w:rsidR="009C27F8" w:rsidRPr="009C27F8" w:rsidRDefault="009C27F8" w:rsidP="009C27F8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2"/>
        <w:gridCol w:w="6176"/>
      </w:tblGrid>
      <w:tr w:rsidR="00284C5E" w:rsidRPr="007B6B8E" w14:paraId="2C4C46F9" w14:textId="77777777" w:rsidTr="00F432E9">
        <w:trPr>
          <w:trHeight w:val="268"/>
        </w:trPr>
        <w:tc>
          <w:tcPr>
            <w:tcW w:w="3510" w:type="dxa"/>
            <w:shd w:val="clear" w:color="auto" w:fill="DEEAF6"/>
          </w:tcPr>
          <w:p w14:paraId="45218789" w14:textId="77777777" w:rsidR="008B4077" w:rsidRPr="007B6B8E" w:rsidRDefault="008B4077" w:rsidP="007B6B8E">
            <w:pPr>
              <w:jc w:val="both"/>
              <w:rPr>
                <w:b/>
                <w:bCs/>
                <w:sz w:val="22"/>
                <w:szCs w:val="22"/>
              </w:rPr>
            </w:pPr>
            <w:r w:rsidRPr="007B6B8E">
              <w:rPr>
                <w:b/>
                <w:bCs/>
                <w:sz w:val="22"/>
                <w:szCs w:val="22"/>
              </w:rPr>
              <w:t>Period 1: Nov 1</w:t>
            </w:r>
            <w:r w:rsidRPr="007B6B8E">
              <w:rPr>
                <w:b/>
                <w:bCs/>
                <w:sz w:val="22"/>
                <w:szCs w:val="22"/>
                <w:vertAlign w:val="superscript"/>
              </w:rPr>
              <w:t>st</w:t>
            </w:r>
            <w:r w:rsidRPr="007B6B8E">
              <w:rPr>
                <w:b/>
                <w:bCs/>
                <w:sz w:val="22"/>
                <w:szCs w:val="22"/>
              </w:rPr>
              <w:t xml:space="preserve"> – 15</w:t>
            </w:r>
            <w:r w:rsidRPr="007B6B8E">
              <w:rPr>
                <w:b/>
                <w:bCs/>
                <w:sz w:val="22"/>
                <w:szCs w:val="22"/>
                <w:vertAlign w:val="superscript"/>
              </w:rPr>
              <w:t>th</w:t>
            </w:r>
            <w:r w:rsidRPr="007B6B8E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298" w:type="dxa"/>
            <w:shd w:val="clear" w:color="auto" w:fill="DEEAF6"/>
          </w:tcPr>
          <w:p w14:paraId="325970E1" w14:textId="77777777" w:rsidR="008B4077" w:rsidRPr="007B6B8E" w:rsidRDefault="008B4077" w:rsidP="007B6B8E">
            <w:pPr>
              <w:jc w:val="both"/>
              <w:rPr>
                <w:b/>
                <w:bCs/>
                <w:sz w:val="22"/>
                <w:szCs w:val="22"/>
              </w:rPr>
            </w:pPr>
            <w:r w:rsidRPr="007B6B8E">
              <w:rPr>
                <w:b/>
                <w:bCs/>
                <w:sz w:val="22"/>
                <w:szCs w:val="22"/>
              </w:rPr>
              <w:t>IOMBOT members only</w:t>
            </w:r>
          </w:p>
        </w:tc>
      </w:tr>
      <w:tr w:rsidR="008B4077" w:rsidRPr="007B6B8E" w14:paraId="3F581634" w14:textId="77777777" w:rsidTr="00F432E9">
        <w:trPr>
          <w:trHeight w:val="959"/>
        </w:trPr>
        <w:tc>
          <w:tcPr>
            <w:tcW w:w="9808" w:type="dxa"/>
            <w:gridSpan w:val="2"/>
            <w:shd w:val="clear" w:color="auto" w:fill="DEEAF6"/>
          </w:tcPr>
          <w:p w14:paraId="054B9321" w14:textId="3B793BF2" w:rsidR="008B4077" w:rsidRPr="00E23F64" w:rsidRDefault="008B4077" w:rsidP="007B6B8E">
            <w:pPr>
              <w:jc w:val="both"/>
            </w:pPr>
            <w:r w:rsidRPr="00122E07">
              <w:rPr>
                <w:sz w:val="22"/>
                <w:szCs w:val="18"/>
              </w:rPr>
              <w:t xml:space="preserve">Requests for bookings will be considered from all </w:t>
            </w:r>
            <w:r w:rsidRPr="00122E07">
              <w:rPr>
                <w:sz w:val="22"/>
                <w:szCs w:val="18"/>
                <w:u w:val="single"/>
              </w:rPr>
              <w:t>“ornithologist” members</w:t>
            </w:r>
            <w:r w:rsidRPr="00122E07">
              <w:rPr>
                <w:sz w:val="22"/>
                <w:szCs w:val="18"/>
              </w:rPr>
              <w:t xml:space="preserve"> of the IOMBOT who are willing, competent and able to both record the island’s birds and complete the necessary ornithological paperwork and logs.</w:t>
            </w:r>
            <w:r w:rsidR="00122E07" w:rsidRPr="00122E07">
              <w:rPr>
                <w:sz w:val="22"/>
                <w:szCs w:val="18"/>
              </w:rPr>
              <w:t xml:space="preserve"> If repeat visitor</w:t>
            </w:r>
            <w:r w:rsidR="00576362">
              <w:rPr>
                <w:sz w:val="22"/>
                <w:szCs w:val="18"/>
              </w:rPr>
              <w:t>s</w:t>
            </w:r>
            <w:r w:rsidR="00122E07" w:rsidRPr="00122E07">
              <w:rPr>
                <w:sz w:val="22"/>
                <w:szCs w:val="18"/>
              </w:rPr>
              <w:t xml:space="preserve"> they should have demonstrated a diligent approach to recording</w:t>
            </w:r>
            <w:r w:rsidR="00122E07">
              <w:rPr>
                <w:sz w:val="22"/>
                <w:szCs w:val="18"/>
              </w:rPr>
              <w:t>.</w:t>
            </w:r>
          </w:p>
        </w:tc>
      </w:tr>
      <w:tr w:rsidR="00284C5E" w:rsidRPr="007B6B8E" w14:paraId="63782C48" w14:textId="77777777" w:rsidTr="00F432E9">
        <w:trPr>
          <w:trHeight w:val="252"/>
        </w:trPr>
        <w:tc>
          <w:tcPr>
            <w:tcW w:w="3510" w:type="dxa"/>
            <w:shd w:val="clear" w:color="auto" w:fill="BDD6EE"/>
          </w:tcPr>
          <w:p w14:paraId="3158B217" w14:textId="77777777" w:rsidR="008B4077" w:rsidRPr="007B6B8E" w:rsidRDefault="008B4077" w:rsidP="007B6B8E">
            <w:pPr>
              <w:jc w:val="both"/>
              <w:rPr>
                <w:b/>
                <w:bCs/>
                <w:sz w:val="22"/>
                <w:szCs w:val="22"/>
              </w:rPr>
            </w:pPr>
            <w:r w:rsidRPr="007B6B8E">
              <w:rPr>
                <w:b/>
                <w:bCs/>
                <w:sz w:val="22"/>
                <w:szCs w:val="22"/>
              </w:rPr>
              <w:t>Period 2: Nov 16</w:t>
            </w:r>
            <w:r w:rsidRPr="007B6B8E">
              <w:rPr>
                <w:b/>
                <w:bCs/>
                <w:sz w:val="22"/>
                <w:szCs w:val="22"/>
                <w:vertAlign w:val="superscript"/>
              </w:rPr>
              <w:t>th</w:t>
            </w:r>
            <w:r w:rsidRPr="007B6B8E">
              <w:rPr>
                <w:b/>
                <w:bCs/>
                <w:sz w:val="22"/>
                <w:szCs w:val="22"/>
              </w:rPr>
              <w:t xml:space="preserve"> – 30</w:t>
            </w:r>
            <w:r w:rsidRPr="007B6B8E">
              <w:rPr>
                <w:b/>
                <w:bCs/>
                <w:sz w:val="22"/>
                <w:szCs w:val="22"/>
                <w:vertAlign w:val="superscript"/>
              </w:rPr>
              <w:t>th</w:t>
            </w:r>
          </w:p>
        </w:tc>
        <w:tc>
          <w:tcPr>
            <w:tcW w:w="6298" w:type="dxa"/>
            <w:shd w:val="clear" w:color="auto" w:fill="BDD6EE"/>
          </w:tcPr>
          <w:p w14:paraId="32B4F718" w14:textId="77777777" w:rsidR="008B4077" w:rsidRPr="007B6B8E" w:rsidRDefault="008B4077" w:rsidP="007B6B8E">
            <w:pPr>
              <w:jc w:val="both"/>
              <w:rPr>
                <w:b/>
                <w:bCs/>
                <w:sz w:val="22"/>
                <w:szCs w:val="22"/>
              </w:rPr>
            </w:pPr>
            <w:r w:rsidRPr="007B6B8E">
              <w:rPr>
                <w:b/>
                <w:bCs/>
                <w:sz w:val="22"/>
                <w:szCs w:val="22"/>
              </w:rPr>
              <w:t>Non-member</w:t>
            </w:r>
            <w:r w:rsidRPr="007B6B8E">
              <w:rPr>
                <w:sz w:val="22"/>
                <w:szCs w:val="22"/>
              </w:rPr>
              <w:t xml:space="preserve"> </w:t>
            </w:r>
            <w:r w:rsidRPr="007B6B8E">
              <w:rPr>
                <w:b/>
                <w:bCs/>
                <w:sz w:val="22"/>
                <w:szCs w:val="22"/>
              </w:rPr>
              <w:t>ornithologists</w:t>
            </w:r>
          </w:p>
        </w:tc>
      </w:tr>
      <w:tr w:rsidR="008B4077" w:rsidRPr="007B6B8E" w14:paraId="1ED6DD03" w14:textId="77777777" w:rsidTr="00F432E9">
        <w:trPr>
          <w:trHeight w:val="579"/>
        </w:trPr>
        <w:tc>
          <w:tcPr>
            <w:tcW w:w="9808" w:type="dxa"/>
            <w:gridSpan w:val="2"/>
            <w:shd w:val="clear" w:color="auto" w:fill="BDD6EE"/>
          </w:tcPr>
          <w:p w14:paraId="1447BAD3" w14:textId="77777777" w:rsidR="008B4077" w:rsidRPr="008B4077" w:rsidRDefault="008B4077" w:rsidP="007B6B8E">
            <w:pPr>
              <w:jc w:val="both"/>
            </w:pPr>
            <w:r w:rsidRPr="00122E07">
              <w:rPr>
                <w:sz w:val="22"/>
                <w:szCs w:val="18"/>
              </w:rPr>
              <w:t xml:space="preserve">Requests will be considered from </w:t>
            </w:r>
            <w:r w:rsidRPr="00122E07">
              <w:rPr>
                <w:sz w:val="22"/>
                <w:szCs w:val="18"/>
                <w:u w:val="single"/>
              </w:rPr>
              <w:t>non-member “ornithologists”</w:t>
            </w:r>
            <w:r w:rsidRPr="00122E07">
              <w:rPr>
                <w:sz w:val="22"/>
                <w:szCs w:val="18"/>
              </w:rPr>
              <w:t xml:space="preserve"> who are willing and able to fulfil the duties in 1 above.</w:t>
            </w:r>
          </w:p>
        </w:tc>
      </w:tr>
      <w:tr w:rsidR="00284C5E" w:rsidRPr="007B6B8E" w14:paraId="2C7AB4FC" w14:textId="77777777" w:rsidTr="00F432E9">
        <w:trPr>
          <w:trHeight w:val="268"/>
        </w:trPr>
        <w:tc>
          <w:tcPr>
            <w:tcW w:w="3510" w:type="dxa"/>
            <w:shd w:val="clear" w:color="auto" w:fill="9CC2E5"/>
          </w:tcPr>
          <w:p w14:paraId="33E983F2" w14:textId="77777777" w:rsidR="008B4077" w:rsidRPr="007B6B8E" w:rsidRDefault="008B4077" w:rsidP="007B6B8E">
            <w:pPr>
              <w:jc w:val="both"/>
              <w:rPr>
                <w:b/>
                <w:bCs/>
              </w:rPr>
            </w:pPr>
            <w:r w:rsidRPr="007B6B8E">
              <w:rPr>
                <w:b/>
                <w:bCs/>
              </w:rPr>
              <w:t>Period 3: December 1</w:t>
            </w:r>
            <w:r w:rsidRPr="007B6B8E">
              <w:rPr>
                <w:b/>
                <w:bCs/>
                <w:vertAlign w:val="superscript"/>
              </w:rPr>
              <w:t>st</w:t>
            </w:r>
            <w:r w:rsidRPr="007B6B8E">
              <w:rPr>
                <w:b/>
                <w:bCs/>
              </w:rPr>
              <w:t xml:space="preserve"> – 15</w:t>
            </w:r>
            <w:r w:rsidRPr="007B6B8E">
              <w:rPr>
                <w:b/>
                <w:bCs/>
                <w:vertAlign w:val="superscript"/>
              </w:rPr>
              <w:t>th</w:t>
            </w:r>
          </w:p>
        </w:tc>
        <w:tc>
          <w:tcPr>
            <w:tcW w:w="6298" w:type="dxa"/>
            <w:shd w:val="clear" w:color="auto" w:fill="9CC2E5"/>
          </w:tcPr>
          <w:p w14:paraId="2077BC2C" w14:textId="77777777" w:rsidR="008B4077" w:rsidRPr="007B6B8E" w:rsidRDefault="009850AA" w:rsidP="007B6B8E">
            <w:pPr>
              <w:jc w:val="both"/>
              <w:rPr>
                <w:b/>
                <w:bCs/>
                <w:sz w:val="22"/>
                <w:szCs w:val="22"/>
              </w:rPr>
            </w:pPr>
            <w:r w:rsidRPr="007B6B8E">
              <w:rPr>
                <w:b/>
                <w:bCs/>
                <w:sz w:val="22"/>
                <w:szCs w:val="22"/>
              </w:rPr>
              <w:t xml:space="preserve">Other IOMBOT members </w:t>
            </w:r>
          </w:p>
        </w:tc>
      </w:tr>
      <w:tr w:rsidR="008B4077" w:rsidRPr="007B6B8E" w14:paraId="4B508F71" w14:textId="77777777" w:rsidTr="00F432E9">
        <w:trPr>
          <w:trHeight w:val="563"/>
        </w:trPr>
        <w:tc>
          <w:tcPr>
            <w:tcW w:w="9808" w:type="dxa"/>
            <w:gridSpan w:val="2"/>
            <w:shd w:val="clear" w:color="auto" w:fill="9CC2E5"/>
          </w:tcPr>
          <w:p w14:paraId="7A7DE895" w14:textId="77777777" w:rsidR="008B4077" w:rsidRPr="00E23F64" w:rsidRDefault="008B4077" w:rsidP="007B6B8E">
            <w:pPr>
              <w:jc w:val="both"/>
            </w:pPr>
            <w:r w:rsidRPr="00122E07">
              <w:rPr>
                <w:sz w:val="22"/>
                <w:szCs w:val="18"/>
              </w:rPr>
              <w:t>Bookings may be requested by “Other” (photographers, artists etc) members of the IOMBOT, but who cannot or do not wish to fulfil the ornithological duties of the Observatory.</w:t>
            </w:r>
          </w:p>
        </w:tc>
      </w:tr>
      <w:tr w:rsidR="00284C5E" w:rsidRPr="007B6B8E" w14:paraId="55F2386D" w14:textId="77777777" w:rsidTr="00AB385C">
        <w:trPr>
          <w:trHeight w:val="273"/>
        </w:trPr>
        <w:tc>
          <w:tcPr>
            <w:tcW w:w="3510" w:type="dxa"/>
            <w:shd w:val="clear" w:color="auto" w:fill="3E89CE"/>
          </w:tcPr>
          <w:p w14:paraId="6C9BD0DE" w14:textId="77777777" w:rsidR="008B4077" w:rsidRPr="007B6B8E" w:rsidRDefault="008B4077" w:rsidP="007B6B8E">
            <w:pPr>
              <w:jc w:val="both"/>
              <w:rPr>
                <w:b/>
                <w:bCs/>
              </w:rPr>
            </w:pPr>
            <w:r w:rsidRPr="007B6B8E">
              <w:rPr>
                <w:b/>
                <w:bCs/>
              </w:rPr>
              <w:t>Period 4: Dec 16</w:t>
            </w:r>
            <w:r w:rsidRPr="007B6B8E">
              <w:rPr>
                <w:b/>
                <w:bCs/>
                <w:vertAlign w:val="superscript"/>
              </w:rPr>
              <w:t>th</w:t>
            </w:r>
            <w:r w:rsidRPr="007B6B8E">
              <w:rPr>
                <w:b/>
                <w:bCs/>
              </w:rPr>
              <w:t xml:space="preserve"> – Onwards</w:t>
            </w:r>
          </w:p>
        </w:tc>
        <w:tc>
          <w:tcPr>
            <w:tcW w:w="6298" w:type="dxa"/>
            <w:shd w:val="clear" w:color="auto" w:fill="3E89CE"/>
          </w:tcPr>
          <w:p w14:paraId="30A8C74A" w14:textId="77777777" w:rsidR="008B4077" w:rsidRPr="007B6B8E" w:rsidRDefault="008B4077" w:rsidP="007B6B8E">
            <w:pPr>
              <w:jc w:val="both"/>
              <w:rPr>
                <w:b/>
                <w:bCs/>
              </w:rPr>
            </w:pPr>
            <w:r w:rsidRPr="007B6B8E">
              <w:rPr>
                <w:b/>
                <w:bCs/>
              </w:rPr>
              <w:t>Bookings open to all</w:t>
            </w:r>
          </w:p>
        </w:tc>
      </w:tr>
    </w:tbl>
    <w:p w14:paraId="486B7F92" w14:textId="77777777" w:rsidR="001B1A98" w:rsidRPr="0073051E" w:rsidRDefault="001B1A98" w:rsidP="009C27F8">
      <w:pPr>
        <w:shd w:val="clear" w:color="auto" w:fill="FFFFFF"/>
        <w:ind w:left="720"/>
        <w:jc w:val="both"/>
        <w:rPr>
          <w:sz w:val="22"/>
          <w:szCs w:val="22"/>
        </w:rPr>
      </w:pPr>
    </w:p>
    <w:p w14:paraId="5F09D2F0" w14:textId="5C8FBC81" w:rsidR="00B102DB" w:rsidRPr="0073051E" w:rsidRDefault="0073051E" w:rsidP="009C27F8">
      <w:pPr>
        <w:shd w:val="clear" w:color="auto" w:fill="FFFFFF"/>
        <w:jc w:val="both"/>
        <w:rPr>
          <w:sz w:val="22"/>
          <w:szCs w:val="22"/>
        </w:rPr>
      </w:pPr>
      <w:r w:rsidRPr="0073051E">
        <w:rPr>
          <w:sz w:val="22"/>
          <w:szCs w:val="22"/>
        </w:rPr>
        <w:t>Bookings for the first three periods will be allocated in accordance with appropriate criteria</w:t>
      </w:r>
      <w:r w:rsidR="00E23F64">
        <w:rPr>
          <w:sz w:val="22"/>
          <w:szCs w:val="22"/>
        </w:rPr>
        <w:t>. S</w:t>
      </w:r>
      <w:r w:rsidRPr="0073051E">
        <w:rPr>
          <w:sz w:val="22"/>
          <w:szCs w:val="22"/>
        </w:rPr>
        <w:t xml:space="preserve">uccessful applicants will be notified </w:t>
      </w:r>
      <w:r w:rsidR="009C27F8">
        <w:rPr>
          <w:sz w:val="22"/>
          <w:szCs w:val="22"/>
        </w:rPr>
        <w:t xml:space="preserve">of the outcome </w:t>
      </w:r>
      <w:r w:rsidR="00CD6695">
        <w:rPr>
          <w:sz w:val="22"/>
          <w:szCs w:val="22"/>
        </w:rPr>
        <w:t xml:space="preserve">as soon as possible </w:t>
      </w:r>
      <w:r w:rsidR="00B27D78">
        <w:rPr>
          <w:sz w:val="22"/>
          <w:szCs w:val="22"/>
        </w:rPr>
        <w:t>after</w:t>
      </w:r>
      <w:r w:rsidRPr="0073051E">
        <w:rPr>
          <w:sz w:val="22"/>
          <w:szCs w:val="22"/>
        </w:rPr>
        <w:t xml:space="preserve"> the </w:t>
      </w:r>
      <w:r w:rsidR="00CD6695">
        <w:rPr>
          <w:sz w:val="22"/>
          <w:szCs w:val="22"/>
        </w:rPr>
        <w:t xml:space="preserve">end </w:t>
      </w:r>
      <w:r w:rsidRPr="0073051E">
        <w:rPr>
          <w:sz w:val="22"/>
          <w:szCs w:val="22"/>
        </w:rPr>
        <w:t xml:space="preserve">of each </w:t>
      </w:r>
      <w:r w:rsidR="009C27F8">
        <w:rPr>
          <w:sz w:val="22"/>
          <w:szCs w:val="22"/>
        </w:rPr>
        <w:t xml:space="preserve">booking period and sent </w:t>
      </w:r>
      <w:r w:rsidR="00D7515A">
        <w:rPr>
          <w:sz w:val="22"/>
          <w:szCs w:val="22"/>
        </w:rPr>
        <w:t xml:space="preserve">details </w:t>
      </w:r>
      <w:r w:rsidR="00CD6695">
        <w:rPr>
          <w:sz w:val="22"/>
          <w:szCs w:val="22"/>
        </w:rPr>
        <w:t>on how to pay</w:t>
      </w:r>
      <w:r w:rsidR="00E23F64">
        <w:rPr>
          <w:sz w:val="22"/>
          <w:szCs w:val="22"/>
        </w:rPr>
        <w:t>.</w:t>
      </w:r>
      <w:r w:rsidR="009C27F8">
        <w:rPr>
          <w:sz w:val="22"/>
          <w:szCs w:val="22"/>
        </w:rPr>
        <w:t xml:space="preserve"> </w:t>
      </w:r>
      <w:r w:rsidR="009C27F8" w:rsidRPr="0073051E">
        <w:rPr>
          <w:sz w:val="22"/>
          <w:szCs w:val="22"/>
        </w:rPr>
        <w:t xml:space="preserve">Competent birdwatchers who are willing and able to </w:t>
      </w:r>
      <w:r w:rsidR="009C27F8">
        <w:rPr>
          <w:sz w:val="22"/>
          <w:szCs w:val="22"/>
        </w:rPr>
        <w:t xml:space="preserve">competently </w:t>
      </w:r>
      <w:r w:rsidR="009C27F8" w:rsidRPr="0073051E">
        <w:rPr>
          <w:sz w:val="22"/>
          <w:szCs w:val="22"/>
        </w:rPr>
        <w:t>record the island’s birds and complete the necessary ornithological paperwork and logs</w:t>
      </w:r>
      <w:r w:rsidR="00E23F64">
        <w:rPr>
          <w:sz w:val="22"/>
          <w:szCs w:val="22"/>
        </w:rPr>
        <w:t>,</w:t>
      </w:r>
      <w:r w:rsidR="009C27F8" w:rsidRPr="0073051E">
        <w:rPr>
          <w:sz w:val="22"/>
          <w:szCs w:val="22"/>
        </w:rPr>
        <w:t xml:space="preserve"> will receive priority.</w:t>
      </w:r>
      <w:r w:rsidR="009C27F8">
        <w:rPr>
          <w:sz w:val="22"/>
          <w:szCs w:val="22"/>
        </w:rPr>
        <w:t xml:space="preserve"> The IOMBO Trust reserves the right to accept, reject</w:t>
      </w:r>
      <w:r w:rsidR="00EB1F7C">
        <w:rPr>
          <w:sz w:val="22"/>
          <w:szCs w:val="22"/>
        </w:rPr>
        <w:t>,</w:t>
      </w:r>
      <w:r w:rsidR="009C27F8">
        <w:rPr>
          <w:sz w:val="22"/>
          <w:szCs w:val="22"/>
        </w:rPr>
        <w:t xml:space="preserve"> or alter</w:t>
      </w:r>
      <w:r w:rsidR="00EB1F7C">
        <w:rPr>
          <w:sz w:val="22"/>
          <w:szCs w:val="22"/>
        </w:rPr>
        <w:t>,</w:t>
      </w:r>
      <w:r w:rsidR="009C27F8">
        <w:rPr>
          <w:sz w:val="22"/>
          <w:szCs w:val="22"/>
        </w:rPr>
        <w:t xml:space="preserve"> </w:t>
      </w:r>
      <w:r w:rsidR="00D7515A">
        <w:rPr>
          <w:sz w:val="22"/>
          <w:szCs w:val="22"/>
        </w:rPr>
        <w:t xml:space="preserve">any </w:t>
      </w:r>
      <w:r w:rsidR="009C27F8">
        <w:rPr>
          <w:sz w:val="22"/>
          <w:szCs w:val="22"/>
        </w:rPr>
        <w:t xml:space="preserve">bookings as may, in the view of the committee, be required to benefit the safe and proper operation of the Observatory. </w:t>
      </w:r>
    </w:p>
    <w:p w14:paraId="16EE254B" w14:textId="77777777" w:rsidR="00156A06" w:rsidRPr="0073051E" w:rsidRDefault="00156A06" w:rsidP="009C27F8">
      <w:pPr>
        <w:jc w:val="both"/>
        <w:rPr>
          <w:sz w:val="22"/>
          <w:szCs w:val="22"/>
        </w:rPr>
      </w:pPr>
    </w:p>
    <w:p w14:paraId="49197B7F" w14:textId="647B508A" w:rsidR="007611CB" w:rsidRDefault="00156A06" w:rsidP="009C27F8">
      <w:pPr>
        <w:jc w:val="both"/>
        <w:rPr>
          <w:bCs/>
          <w:sz w:val="22"/>
          <w:szCs w:val="22"/>
        </w:rPr>
      </w:pPr>
      <w:r w:rsidRPr="00122E07">
        <w:rPr>
          <w:bCs/>
          <w:sz w:val="22"/>
          <w:szCs w:val="22"/>
        </w:rPr>
        <w:t xml:space="preserve">It is a </w:t>
      </w:r>
      <w:r w:rsidR="00122E07" w:rsidRPr="00EB1F7C">
        <w:rPr>
          <w:b/>
          <w:sz w:val="22"/>
          <w:szCs w:val="22"/>
          <w:u w:val="single"/>
        </w:rPr>
        <w:t>s</w:t>
      </w:r>
      <w:r w:rsidR="00122E07" w:rsidRPr="00122E07">
        <w:rPr>
          <w:b/>
          <w:sz w:val="22"/>
          <w:szCs w:val="22"/>
          <w:u w:val="single"/>
        </w:rPr>
        <w:t xml:space="preserve">trict </w:t>
      </w:r>
      <w:r w:rsidRPr="00122E07">
        <w:rPr>
          <w:b/>
          <w:sz w:val="22"/>
          <w:szCs w:val="22"/>
          <w:u w:val="single"/>
        </w:rPr>
        <w:t>condition of booking</w:t>
      </w:r>
      <w:r w:rsidRPr="00122E07">
        <w:rPr>
          <w:bCs/>
          <w:sz w:val="22"/>
          <w:szCs w:val="22"/>
        </w:rPr>
        <w:t xml:space="preserve"> that </w:t>
      </w:r>
      <w:r w:rsidR="00E23F64" w:rsidRPr="00122E07">
        <w:rPr>
          <w:bCs/>
          <w:sz w:val="22"/>
          <w:szCs w:val="22"/>
        </w:rPr>
        <w:t xml:space="preserve">all </w:t>
      </w:r>
      <w:r w:rsidRPr="00122E07">
        <w:rPr>
          <w:bCs/>
          <w:sz w:val="22"/>
          <w:szCs w:val="22"/>
        </w:rPr>
        <w:t xml:space="preserve">parties agree to </w:t>
      </w:r>
      <w:r w:rsidRPr="00122E07">
        <w:rPr>
          <w:b/>
          <w:sz w:val="22"/>
          <w:szCs w:val="22"/>
          <w:u w:val="single"/>
        </w:rPr>
        <w:t xml:space="preserve">maintain the daily </w:t>
      </w:r>
      <w:r w:rsidR="00E23F64" w:rsidRPr="00122E07">
        <w:rPr>
          <w:b/>
          <w:sz w:val="22"/>
          <w:szCs w:val="22"/>
          <w:u w:val="single"/>
        </w:rPr>
        <w:t xml:space="preserve">census </w:t>
      </w:r>
      <w:r w:rsidRPr="00122E07">
        <w:rPr>
          <w:b/>
          <w:sz w:val="22"/>
          <w:szCs w:val="22"/>
          <w:u w:val="single"/>
        </w:rPr>
        <w:t>and chatty logs</w:t>
      </w:r>
      <w:r w:rsidR="00CD6695">
        <w:rPr>
          <w:b/>
          <w:sz w:val="22"/>
          <w:szCs w:val="22"/>
          <w:u w:val="single"/>
        </w:rPr>
        <w:t xml:space="preserve">, maintain the living spaces and equipment in </w:t>
      </w:r>
      <w:r w:rsidR="00EB1F7C">
        <w:rPr>
          <w:b/>
          <w:sz w:val="22"/>
          <w:szCs w:val="22"/>
          <w:u w:val="single"/>
        </w:rPr>
        <w:t xml:space="preserve">a </w:t>
      </w:r>
      <w:r w:rsidR="00CD6695">
        <w:rPr>
          <w:b/>
          <w:sz w:val="22"/>
          <w:szCs w:val="22"/>
          <w:u w:val="single"/>
        </w:rPr>
        <w:t xml:space="preserve">good state </w:t>
      </w:r>
      <w:r w:rsidR="00EB1F7C">
        <w:rPr>
          <w:b/>
          <w:sz w:val="22"/>
          <w:szCs w:val="22"/>
          <w:u w:val="single"/>
        </w:rPr>
        <w:t xml:space="preserve">during their stay, </w:t>
      </w:r>
      <w:r w:rsidR="00E23F64" w:rsidRPr="00122E07">
        <w:rPr>
          <w:bCs/>
          <w:sz w:val="22"/>
          <w:szCs w:val="22"/>
        </w:rPr>
        <w:t xml:space="preserve">and </w:t>
      </w:r>
      <w:r w:rsidR="00122E07" w:rsidRPr="00122E07">
        <w:rPr>
          <w:bCs/>
          <w:sz w:val="22"/>
          <w:szCs w:val="22"/>
        </w:rPr>
        <w:t>t</w:t>
      </w:r>
      <w:r w:rsidR="00E23F64" w:rsidRPr="00122E07">
        <w:rPr>
          <w:bCs/>
          <w:sz w:val="22"/>
          <w:szCs w:val="22"/>
        </w:rPr>
        <w:t xml:space="preserve">hat </w:t>
      </w:r>
      <w:r w:rsidR="00122E07" w:rsidRPr="00122E07">
        <w:rPr>
          <w:bCs/>
          <w:sz w:val="22"/>
          <w:szCs w:val="22"/>
        </w:rPr>
        <w:t xml:space="preserve">the </w:t>
      </w:r>
      <w:r w:rsidR="00122E07" w:rsidRPr="00CD6695">
        <w:rPr>
          <w:b/>
          <w:sz w:val="22"/>
          <w:szCs w:val="22"/>
          <w:u w:val="single"/>
        </w:rPr>
        <w:t>party leader notify IOMBOT committee</w:t>
      </w:r>
      <w:r w:rsidR="00122E07" w:rsidRPr="00122E07">
        <w:rPr>
          <w:bCs/>
          <w:sz w:val="22"/>
          <w:szCs w:val="22"/>
        </w:rPr>
        <w:t xml:space="preserve"> (through the Bookings Secretary or any other relevant contact) </w:t>
      </w:r>
      <w:r w:rsidR="00122E07" w:rsidRPr="00122E07">
        <w:rPr>
          <w:b/>
          <w:sz w:val="22"/>
          <w:szCs w:val="22"/>
        </w:rPr>
        <w:t xml:space="preserve">of any </w:t>
      </w:r>
      <w:r w:rsidR="00122E07" w:rsidRPr="00CD6695">
        <w:rPr>
          <w:b/>
          <w:sz w:val="22"/>
          <w:szCs w:val="22"/>
          <w:u w:val="single"/>
        </w:rPr>
        <w:t>urgent issues</w:t>
      </w:r>
      <w:r w:rsidR="00122E07" w:rsidRPr="00122E07">
        <w:rPr>
          <w:b/>
          <w:sz w:val="22"/>
          <w:szCs w:val="22"/>
        </w:rPr>
        <w:t xml:space="preserve"> </w:t>
      </w:r>
      <w:r w:rsidR="00122E07" w:rsidRPr="00EB1F7C">
        <w:rPr>
          <w:b/>
          <w:sz w:val="22"/>
          <w:szCs w:val="22"/>
        </w:rPr>
        <w:t>(e.g. water shortage or electrical supply interruptions)</w:t>
      </w:r>
      <w:r w:rsidR="00122E07" w:rsidRPr="00EB1F7C">
        <w:rPr>
          <w:bCs/>
          <w:sz w:val="22"/>
          <w:szCs w:val="22"/>
        </w:rPr>
        <w:t xml:space="preserve">, </w:t>
      </w:r>
      <w:r w:rsidR="00EB1F7C">
        <w:rPr>
          <w:bCs/>
          <w:sz w:val="22"/>
          <w:szCs w:val="22"/>
        </w:rPr>
        <w:t xml:space="preserve">and any </w:t>
      </w:r>
      <w:r w:rsidR="00122E07" w:rsidRPr="00EB1F7C">
        <w:rPr>
          <w:bCs/>
          <w:sz w:val="22"/>
          <w:szCs w:val="22"/>
        </w:rPr>
        <w:t xml:space="preserve">repairs, replacements or maintenance </w:t>
      </w:r>
      <w:r w:rsidR="00EB1F7C">
        <w:rPr>
          <w:bCs/>
          <w:sz w:val="22"/>
          <w:szCs w:val="22"/>
        </w:rPr>
        <w:t>which becomes apparent</w:t>
      </w:r>
      <w:r w:rsidR="00122E07" w:rsidRPr="00122E07">
        <w:rPr>
          <w:bCs/>
          <w:sz w:val="22"/>
          <w:szCs w:val="22"/>
        </w:rPr>
        <w:t>.</w:t>
      </w:r>
      <w:r w:rsidR="00122E07">
        <w:rPr>
          <w:bCs/>
          <w:sz w:val="22"/>
          <w:szCs w:val="22"/>
        </w:rPr>
        <w:t xml:space="preserve"> </w:t>
      </w:r>
    </w:p>
    <w:p w14:paraId="478FAA23" w14:textId="77777777" w:rsidR="00EB1F7C" w:rsidRDefault="00EB1F7C" w:rsidP="009C27F8">
      <w:pPr>
        <w:jc w:val="both"/>
        <w:rPr>
          <w:bCs/>
          <w:sz w:val="22"/>
          <w:szCs w:val="22"/>
        </w:rPr>
      </w:pPr>
    </w:p>
    <w:p w14:paraId="29F07A26" w14:textId="77777777" w:rsidR="00EB1F7C" w:rsidRPr="00C85493" w:rsidRDefault="00EB1F7C" w:rsidP="00EB1F7C">
      <w:pPr>
        <w:suppressAutoHyphens w:val="0"/>
        <w:overflowPunct/>
        <w:autoSpaceDE/>
        <w:jc w:val="both"/>
        <w:textAlignment w:val="auto"/>
        <w:rPr>
          <w:b/>
          <w:bCs/>
          <w:sz w:val="22"/>
          <w:szCs w:val="22"/>
          <w:u w:val="single"/>
        </w:rPr>
      </w:pPr>
      <w:r w:rsidRPr="00C85493">
        <w:rPr>
          <w:b/>
          <w:bCs/>
          <w:sz w:val="22"/>
          <w:szCs w:val="22"/>
          <w:u w:val="single"/>
        </w:rPr>
        <w:t xml:space="preserve">Bookings are available on a Saturday to Saturday beginning on Sat </w:t>
      </w:r>
      <w:r>
        <w:rPr>
          <w:b/>
          <w:bCs/>
          <w:sz w:val="22"/>
          <w:szCs w:val="22"/>
          <w:u w:val="single"/>
        </w:rPr>
        <w:t>3</w:t>
      </w:r>
      <w:r w:rsidRPr="00C85493">
        <w:rPr>
          <w:b/>
          <w:bCs/>
          <w:sz w:val="22"/>
          <w:szCs w:val="22"/>
          <w:u w:val="single"/>
        </w:rPr>
        <w:t xml:space="preserve"> Apr 202</w:t>
      </w:r>
      <w:r>
        <w:rPr>
          <w:b/>
          <w:bCs/>
          <w:sz w:val="22"/>
          <w:szCs w:val="22"/>
          <w:u w:val="single"/>
        </w:rPr>
        <w:t>7</w:t>
      </w:r>
      <w:r w:rsidRPr="00C85493">
        <w:rPr>
          <w:b/>
          <w:bCs/>
          <w:sz w:val="22"/>
          <w:szCs w:val="22"/>
          <w:u w:val="single"/>
        </w:rPr>
        <w:t xml:space="preserve"> ending Sat </w:t>
      </w:r>
      <w:r>
        <w:rPr>
          <w:b/>
          <w:bCs/>
          <w:sz w:val="22"/>
          <w:szCs w:val="22"/>
          <w:u w:val="single"/>
        </w:rPr>
        <w:t>6</w:t>
      </w:r>
      <w:r w:rsidRPr="00C85493">
        <w:rPr>
          <w:b/>
          <w:bCs/>
          <w:sz w:val="22"/>
          <w:szCs w:val="22"/>
          <w:u w:val="single"/>
        </w:rPr>
        <w:t xml:space="preserve"> Nov 202</w:t>
      </w:r>
      <w:r>
        <w:rPr>
          <w:b/>
          <w:bCs/>
          <w:sz w:val="22"/>
          <w:szCs w:val="22"/>
          <w:u w:val="single"/>
        </w:rPr>
        <w:t>7</w:t>
      </w:r>
      <w:r w:rsidRPr="00C85493">
        <w:rPr>
          <w:b/>
          <w:bCs/>
          <w:sz w:val="22"/>
          <w:szCs w:val="22"/>
          <w:u w:val="single"/>
        </w:rPr>
        <w:t>.</w:t>
      </w:r>
    </w:p>
    <w:p w14:paraId="71A39B63" w14:textId="77777777" w:rsidR="00156A06" w:rsidRPr="0073051E" w:rsidRDefault="00156A06" w:rsidP="009C27F8">
      <w:pPr>
        <w:jc w:val="both"/>
        <w:rPr>
          <w:sz w:val="22"/>
          <w:szCs w:val="22"/>
        </w:rPr>
      </w:pPr>
    </w:p>
    <w:p w14:paraId="2C8D2684" w14:textId="77777777" w:rsidR="00E23F64" w:rsidRPr="00E23F64" w:rsidRDefault="00E23F64" w:rsidP="009C27F8">
      <w:pPr>
        <w:jc w:val="both"/>
        <w:rPr>
          <w:b/>
          <w:bCs/>
          <w:sz w:val="22"/>
          <w:szCs w:val="22"/>
        </w:rPr>
      </w:pPr>
      <w:r w:rsidRPr="00E23F64">
        <w:rPr>
          <w:b/>
          <w:bCs/>
          <w:sz w:val="22"/>
          <w:szCs w:val="22"/>
        </w:rPr>
        <w:t xml:space="preserve">Membership </w:t>
      </w:r>
    </w:p>
    <w:p w14:paraId="3E0B720A" w14:textId="77777777" w:rsidR="00F54747" w:rsidRDefault="00156A06" w:rsidP="009C27F8">
      <w:pPr>
        <w:jc w:val="both"/>
        <w:rPr>
          <w:sz w:val="22"/>
          <w:szCs w:val="22"/>
        </w:rPr>
      </w:pPr>
      <w:r w:rsidRPr="0073051E">
        <w:rPr>
          <w:sz w:val="22"/>
          <w:szCs w:val="22"/>
        </w:rPr>
        <w:t xml:space="preserve">The annual subscription </w:t>
      </w:r>
      <w:r w:rsidR="00E23F64">
        <w:rPr>
          <w:sz w:val="22"/>
          <w:szCs w:val="22"/>
        </w:rPr>
        <w:t xml:space="preserve">(calendar year) </w:t>
      </w:r>
      <w:r w:rsidRPr="0073051E">
        <w:rPr>
          <w:sz w:val="22"/>
          <w:szCs w:val="22"/>
        </w:rPr>
        <w:t xml:space="preserve">for a member of the Trust is </w:t>
      </w:r>
      <w:r w:rsidR="00E23F64">
        <w:rPr>
          <w:sz w:val="22"/>
          <w:szCs w:val="22"/>
        </w:rPr>
        <w:t xml:space="preserve">currently </w:t>
      </w:r>
      <w:r w:rsidRPr="0073051E">
        <w:rPr>
          <w:sz w:val="22"/>
          <w:szCs w:val="22"/>
        </w:rPr>
        <w:t>£</w:t>
      </w:r>
      <w:r w:rsidR="00E5045A">
        <w:rPr>
          <w:sz w:val="22"/>
          <w:szCs w:val="22"/>
        </w:rPr>
        <w:t>2</w:t>
      </w:r>
      <w:r w:rsidRPr="0073051E">
        <w:rPr>
          <w:sz w:val="22"/>
          <w:szCs w:val="22"/>
        </w:rPr>
        <w:t>5</w:t>
      </w:r>
      <w:r w:rsidR="00E5045A">
        <w:rPr>
          <w:sz w:val="22"/>
          <w:szCs w:val="22"/>
        </w:rPr>
        <w:t xml:space="preserve"> for 202</w:t>
      </w:r>
      <w:r w:rsidR="00AD209F">
        <w:rPr>
          <w:sz w:val="22"/>
          <w:szCs w:val="22"/>
        </w:rPr>
        <w:t>5</w:t>
      </w:r>
      <w:r w:rsidR="00C252AC">
        <w:rPr>
          <w:sz w:val="22"/>
          <w:szCs w:val="22"/>
        </w:rPr>
        <w:t>/2</w:t>
      </w:r>
      <w:r w:rsidR="00AD209F">
        <w:rPr>
          <w:sz w:val="22"/>
          <w:szCs w:val="22"/>
        </w:rPr>
        <w:t>6</w:t>
      </w:r>
      <w:r w:rsidR="00E23F64">
        <w:rPr>
          <w:sz w:val="22"/>
          <w:szCs w:val="22"/>
        </w:rPr>
        <w:t>. F</w:t>
      </w:r>
      <w:r w:rsidRPr="0073051E">
        <w:rPr>
          <w:sz w:val="22"/>
          <w:szCs w:val="22"/>
        </w:rPr>
        <w:t>or this you get an excellent annual report</w:t>
      </w:r>
      <w:r w:rsidR="00E5045A">
        <w:rPr>
          <w:sz w:val="22"/>
          <w:szCs w:val="22"/>
        </w:rPr>
        <w:t>, two newsletters by pdf, access to a members resources page on the website containing past reports etc</w:t>
      </w:r>
      <w:r w:rsidRPr="0073051E">
        <w:rPr>
          <w:sz w:val="22"/>
          <w:szCs w:val="22"/>
        </w:rPr>
        <w:t xml:space="preserve"> and booking priority</w:t>
      </w:r>
      <w:r w:rsidR="00E23F64">
        <w:rPr>
          <w:sz w:val="22"/>
          <w:szCs w:val="22"/>
        </w:rPr>
        <w:t xml:space="preserve"> as detailed above</w:t>
      </w:r>
      <w:r w:rsidRPr="0073051E">
        <w:rPr>
          <w:sz w:val="22"/>
          <w:szCs w:val="22"/>
        </w:rPr>
        <w:t xml:space="preserve">. </w:t>
      </w:r>
    </w:p>
    <w:p w14:paraId="5822CC89" w14:textId="77777777" w:rsidR="00F54747" w:rsidRDefault="00F54747" w:rsidP="009C27F8">
      <w:pPr>
        <w:jc w:val="both"/>
        <w:rPr>
          <w:sz w:val="22"/>
          <w:szCs w:val="22"/>
        </w:rPr>
      </w:pPr>
    </w:p>
    <w:p w14:paraId="4A0D9AFB" w14:textId="77777777" w:rsidR="00156A06" w:rsidRPr="0073051E" w:rsidRDefault="00F54747" w:rsidP="009C27F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You can join online here: </w:t>
      </w:r>
      <w:hyperlink r:id="rId6" w:history="1">
        <w:r w:rsidRPr="007828C0">
          <w:rPr>
            <w:rStyle w:val="Hyperlink"/>
            <w:sz w:val="22"/>
            <w:szCs w:val="22"/>
          </w:rPr>
          <w:t>https://membermojo.co.uk/iombofst</w:t>
        </w:r>
      </w:hyperlink>
      <w:r>
        <w:rPr>
          <w:sz w:val="22"/>
          <w:szCs w:val="22"/>
        </w:rPr>
        <w:t xml:space="preserve"> Or</w:t>
      </w:r>
      <w:r w:rsidR="00E23F64">
        <w:rPr>
          <w:sz w:val="22"/>
          <w:szCs w:val="22"/>
        </w:rPr>
        <w:t xml:space="preserve"> c</w:t>
      </w:r>
      <w:r w:rsidR="00156A06" w:rsidRPr="0073051E">
        <w:rPr>
          <w:sz w:val="22"/>
          <w:szCs w:val="22"/>
        </w:rPr>
        <w:t xml:space="preserve">ontact Sheila Russell </w:t>
      </w:r>
      <w:r>
        <w:rPr>
          <w:sz w:val="22"/>
          <w:szCs w:val="22"/>
        </w:rPr>
        <w:t xml:space="preserve">(Hon. Membership Secretary) </w:t>
      </w:r>
      <w:r w:rsidR="00156A06" w:rsidRPr="0073051E">
        <w:rPr>
          <w:sz w:val="22"/>
          <w:szCs w:val="22"/>
        </w:rPr>
        <w:t xml:space="preserve">on 0141 956 3871 or </w:t>
      </w:r>
      <w:hyperlink r:id="rId7" w:history="1">
        <w:r w:rsidR="00156A06" w:rsidRPr="0073051E">
          <w:rPr>
            <w:rStyle w:val="Hyperlink"/>
            <w:sz w:val="22"/>
            <w:szCs w:val="22"/>
          </w:rPr>
          <w:t>Sheila.russell@rocketmail.com</w:t>
        </w:r>
      </w:hyperlink>
      <w:r w:rsidR="00156A06" w:rsidRPr="0073051E">
        <w:rPr>
          <w:sz w:val="22"/>
          <w:szCs w:val="22"/>
        </w:rPr>
        <w:t>.</w:t>
      </w:r>
    </w:p>
    <w:p w14:paraId="06FF68A7" w14:textId="77777777" w:rsidR="00156A06" w:rsidRPr="0073051E" w:rsidRDefault="00156A06" w:rsidP="009C27F8">
      <w:pPr>
        <w:jc w:val="both"/>
        <w:rPr>
          <w:sz w:val="22"/>
          <w:szCs w:val="22"/>
        </w:rPr>
      </w:pPr>
    </w:p>
    <w:p w14:paraId="69749420" w14:textId="77777777" w:rsidR="00576362" w:rsidRDefault="00576362" w:rsidP="009C27F8">
      <w:pPr>
        <w:suppressAutoHyphens w:val="0"/>
        <w:overflowPunct/>
        <w:autoSpaceDE/>
        <w:jc w:val="both"/>
        <w:textAlignment w:val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Charges </w:t>
      </w:r>
    </w:p>
    <w:p w14:paraId="0F5E7D80" w14:textId="5B1BDF9A" w:rsidR="002F3B20" w:rsidRPr="00576362" w:rsidRDefault="00122E07" w:rsidP="009C27F8">
      <w:pPr>
        <w:suppressAutoHyphens w:val="0"/>
        <w:overflowPunct/>
        <w:autoSpaceDE/>
        <w:jc w:val="both"/>
        <w:textAlignment w:val="auto"/>
        <w:rPr>
          <w:sz w:val="22"/>
          <w:szCs w:val="22"/>
        </w:rPr>
      </w:pPr>
      <w:r w:rsidRPr="00576362">
        <w:rPr>
          <w:sz w:val="22"/>
          <w:szCs w:val="22"/>
        </w:rPr>
        <w:t>The scale of charges for 2027 will be confirmed upon booking confirmation and are subject to boat transport cost variances. As a guide</w:t>
      </w:r>
      <w:r w:rsidR="00576362">
        <w:rPr>
          <w:sz w:val="22"/>
          <w:szCs w:val="22"/>
        </w:rPr>
        <w:t xml:space="preserve"> only</w:t>
      </w:r>
      <w:r w:rsidRPr="00576362">
        <w:rPr>
          <w:sz w:val="22"/>
          <w:szCs w:val="22"/>
        </w:rPr>
        <w:t>, c</w:t>
      </w:r>
      <w:r w:rsidR="002F3B20" w:rsidRPr="00576362">
        <w:rPr>
          <w:sz w:val="22"/>
          <w:szCs w:val="22"/>
        </w:rPr>
        <w:t xml:space="preserve">harges </w:t>
      </w:r>
      <w:r w:rsidR="00956046" w:rsidRPr="00576362">
        <w:rPr>
          <w:sz w:val="22"/>
          <w:szCs w:val="22"/>
        </w:rPr>
        <w:t>for 2026 were as follows</w:t>
      </w:r>
      <w:r w:rsidRPr="00576362">
        <w:rPr>
          <w:sz w:val="22"/>
          <w:szCs w:val="22"/>
        </w:rPr>
        <w:t xml:space="preserve">: </w:t>
      </w:r>
    </w:p>
    <w:p w14:paraId="37015F22" w14:textId="77777777" w:rsidR="002F3B20" w:rsidRDefault="002F3B20" w:rsidP="00E23F64">
      <w:pPr>
        <w:numPr>
          <w:ilvl w:val="0"/>
          <w:numId w:val="7"/>
        </w:numPr>
        <w:suppressAutoHyphens w:val="0"/>
        <w:overflowPunct/>
        <w:autoSpaceDE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Standard charge (adults) is </w:t>
      </w:r>
      <w:r w:rsidR="00F925AF" w:rsidRPr="00FE79D9">
        <w:rPr>
          <w:b/>
          <w:bCs/>
          <w:sz w:val="22"/>
          <w:szCs w:val="22"/>
        </w:rPr>
        <w:t>£</w:t>
      </w:r>
      <w:r w:rsidR="00607A25">
        <w:rPr>
          <w:b/>
          <w:bCs/>
          <w:sz w:val="22"/>
          <w:szCs w:val="22"/>
        </w:rPr>
        <w:t>200</w:t>
      </w:r>
      <w:r w:rsidR="00F925AF" w:rsidRPr="00FE79D9">
        <w:rPr>
          <w:b/>
          <w:bCs/>
          <w:sz w:val="22"/>
          <w:szCs w:val="22"/>
        </w:rPr>
        <w:t xml:space="preserve"> per person </w:t>
      </w:r>
      <w:r w:rsidRPr="00FE79D9">
        <w:rPr>
          <w:b/>
          <w:bCs/>
          <w:sz w:val="22"/>
          <w:szCs w:val="22"/>
        </w:rPr>
        <w:t>per week</w:t>
      </w:r>
      <w:r>
        <w:rPr>
          <w:sz w:val="22"/>
          <w:szCs w:val="22"/>
        </w:rPr>
        <w:t xml:space="preserve"> (</w:t>
      </w:r>
      <w:r w:rsidR="00F925AF" w:rsidRPr="00653084">
        <w:rPr>
          <w:sz w:val="22"/>
          <w:szCs w:val="22"/>
        </w:rPr>
        <w:t>Saturday to Saturday</w:t>
      </w:r>
      <w:r>
        <w:rPr>
          <w:sz w:val="22"/>
          <w:szCs w:val="22"/>
        </w:rPr>
        <w:t>)</w:t>
      </w:r>
    </w:p>
    <w:p w14:paraId="4AAB67B4" w14:textId="77777777" w:rsidR="002F3B20" w:rsidRPr="00FE79D9" w:rsidRDefault="002F3B20" w:rsidP="00E23F64">
      <w:pPr>
        <w:numPr>
          <w:ilvl w:val="0"/>
          <w:numId w:val="7"/>
        </w:numPr>
        <w:suppressAutoHyphens w:val="0"/>
        <w:overflowPunct/>
        <w:autoSpaceDE/>
        <w:jc w:val="both"/>
        <w:textAlignment w:val="auto"/>
        <w:rPr>
          <w:b/>
          <w:bCs/>
          <w:sz w:val="22"/>
          <w:szCs w:val="22"/>
        </w:rPr>
      </w:pPr>
      <w:r w:rsidRPr="00653084">
        <w:rPr>
          <w:sz w:val="22"/>
          <w:szCs w:val="22"/>
        </w:rPr>
        <w:t xml:space="preserve">School children </w:t>
      </w:r>
      <w:r>
        <w:rPr>
          <w:sz w:val="22"/>
          <w:szCs w:val="22"/>
        </w:rPr>
        <w:t xml:space="preserve">(16 or under): </w:t>
      </w:r>
      <w:r w:rsidRPr="00FE79D9">
        <w:rPr>
          <w:b/>
          <w:bCs/>
          <w:sz w:val="22"/>
          <w:szCs w:val="22"/>
        </w:rPr>
        <w:t>£</w:t>
      </w:r>
      <w:r w:rsidR="00C252AC" w:rsidRPr="00FE79D9">
        <w:rPr>
          <w:b/>
          <w:bCs/>
          <w:sz w:val="22"/>
          <w:szCs w:val="22"/>
        </w:rPr>
        <w:t>90</w:t>
      </w:r>
      <w:r w:rsidRPr="00FE79D9">
        <w:rPr>
          <w:b/>
          <w:bCs/>
          <w:sz w:val="22"/>
          <w:szCs w:val="22"/>
        </w:rPr>
        <w:t>/per person per week</w:t>
      </w:r>
    </w:p>
    <w:p w14:paraId="2CB641C1" w14:textId="77777777" w:rsidR="002F3B20" w:rsidRPr="00FE79D9" w:rsidRDefault="002F3B20" w:rsidP="00E23F64">
      <w:pPr>
        <w:numPr>
          <w:ilvl w:val="0"/>
          <w:numId w:val="7"/>
        </w:numPr>
        <w:suppressAutoHyphens w:val="0"/>
        <w:overflowPunct/>
        <w:autoSpaceDE/>
        <w:jc w:val="both"/>
        <w:textAlignment w:val="auto"/>
        <w:rPr>
          <w:b/>
          <w:bCs/>
          <w:sz w:val="22"/>
          <w:szCs w:val="22"/>
        </w:rPr>
      </w:pPr>
      <w:r>
        <w:rPr>
          <w:sz w:val="22"/>
          <w:szCs w:val="22"/>
        </w:rPr>
        <w:t>F</w:t>
      </w:r>
      <w:r w:rsidRPr="00653084">
        <w:rPr>
          <w:sz w:val="22"/>
          <w:szCs w:val="22"/>
        </w:rPr>
        <w:t xml:space="preserve">ull-time students and </w:t>
      </w:r>
      <w:r>
        <w:rPr>
          <w:sz w:val="22"/>
          <w:szCs w:val="22"/>
        </w:rPr>
        <w:t xml:space="preserve">those </w:t>
      </w:r>
      <w:r w:rsidRPr="00653084">
        <w:rPr>
          <w:sz w:val="22"/>
          <w:szCs w:val="22"/>
        </w:rPr>
        <w:t xml:space="preserve">age </w:t>
      </w:r>
      <w:r>
        <w:rPr>
          <w:sz w:val="22"/>
          <w:szCs w:val="22"/>
        </w:rPr>
        <w:t xml:space="preserve">17 to </w:t>
      </w:r>
      <w:r w:rsidRPr="00653084">
        <w:rPr>
          <w:sz w:val="22"/>
          <w:szCs w:val="22"/>
        </w:rPr>
        <w:t>25</w:t>
      </w:r>
      <w:r>
        <w:rPr>
          <w:sz w:val="22"/>
          <w:szCs w:val="22"/>
        </w:rPr>
        <w:t xml:space="preserve">: </w:t>
      </w:r>
      <w:r w:rsidRPr="00FE79D9">
        <w:rPr>
          <w:b/>
          <w:bCs/>
          <w:sz w:val="22"/>
          <w:szCs w:val="22"/>
        </w:rPr>
        <w:t>£1</w:t>
      </w:r>
      <w:r w:rsidR="00C252AC" w:rsidRPr="00FE79D9">
        <w:rPr>
          <w:b/>
          <w:bCs/>
          <w:sz w:val="22"/>
          <w:szCs w:val="22"/>
        </w:rPr>
        <w:t>0</w:t>
      </w:r>
      <w:r w:rsidR="00AA299A">
        <w:rPr>
          <w:b/>
          <w:bCs/>
          <w:sz w:val="22"/>
          <w:szCs w:val="22"/>
        </w:rPr>
        <w:t>5</w:t>
      </w:r>
      <w:r w:rsidRPr="00FE79D9">
        <w:rPr>
          <w:b/>
          <w:bCs/>
          <w:sz w:val="22"/>
          <w:szCs w:val="22"/>
        </w:rPr>
        <w:t xml:space="preserve"> per person per week</w:t>
      </w:r>
    </w:p>
    <w:p w14:paraId="50CF690F" w14:textId="557BE4BE" w:rsidR="00F925AF" w:rsidRDefault="00F925AF" w:rsidP="009C27F8">
      <w:pPr>
        <w:suppressAutoHyphens w:val="0"/>
        <w:overflowPunct/>
        <w:autoSpaceDE/>
        <w:jc w:val="both"/>
        <w:textAlignment w:val="auto"/>
        <w:rPr>
          <w:sz w:val="22"/>
          <w:szCs w:val="22"/>
        </w:rPr>
      </w:pPr>
      <w:r w:rsidRPr="00653084">
        <w:rPr>
          <w:sz w:val="22"/>
          <w:szCs w:val="22"/>
        </w:rPr>
        <w:t>P</w:t>
      </w:r>
      <w:r w:rsidR="00576362">
        <w:rPr>
          <w:sz w:val="22"/>
          <w:szCs w:val="22"/>
        </w:rPr>
        <w:t>art</w:t>
      </w:r>
      <w:r w:rsidRPr="00653084">
        <w:rPr>
          <w:sz w:val="22"/>
          <w:szCs w:val="22"/>
        </w:rPr>
        <w:t>-week</w:t>
      </w:r>
      <w:r w:rsidR="00C85493">
        <w:rPr>
          <w:sz w:val="22"/>
          <w:szCs w:val="22"/>
        </w:rPr>
        <w:t xml:space="preserve">s </w:t>
      </w:r>
      <w:r w:rsidR="00576362">
        <w:rPr>
          <w:sz w:val="22"/>
          <w:szCs w:val="22"/>
        </w:rPr>
        <w:t xml:space="preserve">are charged </w:t>
      </w:r>
      <w:r w:rsidRPr="00653084">
        <w:rPr>
          <w:sz w:val="22"/>
          <w:szCs w:val="22"/>
        </w:rPr>
        <w:t>£3</w:t>
      </w:r>
      <w:r w:rsidR="00C252AC">
        <w:rPr>
          <w:sz w:val="22"/>
          <w:szCs w:val="22"/>
        </w:rPr>
        <w:t>5</w:t>
      </w:r>
      <w:r w:rsidR="00C85493">
        <w:rPr>
          <w:sz w:val="22"/>
          <w:szCs w:val="22"/>
        </w:rPr>
        <w:t>/</w:t>
      </w:r>
      <w:r w:rsidRPr="00653084">
        <w:rPr>
          <w:sz w:val="22"/>
          <w:szCs w:val="22"/>
        </w:rPr>
        <w:t>day</w:t>
      </w:r>
      <w:r w:rsidR="00576362">
        <w:rPr>
          <w:sz w:val="22"/>
          <w:szCs w:val="22"/>
        </w:rPr>
        <w:t xml:space="preserve"> +</w:t>
      </w:r>
      <w:r w:rsidRPr="00653084">
        <w:rPr>
          <w:sz w:val="22"/>
          <w:szCs w:val="22"/>
        </w:rPr>
        <w:t xml:space="preserve"> a fee of £2</w:t>
      </w:r>
      <w:r w:rsidR="00C252AC">
        <w:rPr>
          <w:sz w:val="22"/>
          <w:szCs w:val="22"/>
        </w:rPr>
        <w:t>5</w:t>
      </w:r>
      <w:r w:rsidRPr="00653084">
        <w:rPr>
          <w:sz w:val="22"/>
          <w:szCs w:val="22"/>
        </w:rPr>
        <w:t xml:space="preserve"> for any journey in the Observatory weekly scheduled "Saturday" run. Non-Saturday part-week sailings on the May Princess are down to the individual(s) to arrange and pay for</w:t>
      </w:r>
      <w:r w:rsidR="00C85493">
        <w:rPr>
          <w:sz w:val="22"/>
          <w:szCs w:val="22"/>
        </w:rPr>
        <w:t xml:space="preserve"> as are n</w:t>
      </w:r>
      <w:r w:rsidRPr="00653084">
        <w:rPr>
          <w:sz w:val="22"/>
          <w:szCs w:val="22"/>
        </w:rPr>
        <w:t>on-scheduled</w:t>
      </w:r>
      <w:r w:rsidRPr="0073051E">
        <w:rPr>
          <w:sz w:val="22"/>
          <w:szCs w:val="22"/>
        </w:rPr>
        <w:t xml:space="preserve"> RIB runs.</w:t>
      </w:r>
    </w:p>
    <w:p w14:paraId="29A72E3B" w14:textId="77777777" w:rsidR="00C85493" w:rsidRPr="00CD6695" w:rsidRDefault="00992976" w:rsidP="00FE79D9">
      <w:pPr>
        <w:numPr>
          <w:ilvl w:val="0"/>
          <w:numId w:val="10"/>
        </w:numPr>
        <w:suppressAutoHyphens w:val="0"/>
        <w:overflowPunct/>
        <w:autoSpaceDE/>
        <w:jc w:val="both"/>
        <w:textAlignment w:val="auto"/>
        <w:rPr>
          <w:rFonts w:ascii="Aptos" w:hAnsi="Aptos"/>
          <w:b/>
          <w:sz w:val="32"/>
          <w:szCs w:val="32"/>
        </w:rPr>
      </w:pPr>
      <w:r>
        <w:rPr>
          <w:sz w:val="22"/>
          <w:szCs w:val="22"/>
        </w:rPr>
        <w:br w:type="page"/>
      </w:r>
      <w:r w:rsidR="00156A06" w:rsidRPr="00CD6695">
        <w:rPr>
          <w:rFonts w:ascii="Aptos" w:hAnsi="Aptos"/>
          <w:b/>
          <w:sz w:val="32"/>
          <w:szCs w:val="32"/>
        </w:rPr>
        <w:lastRenderedPageBreak/>
        <w:t>Leader/Contact</w:t>
      </w:r>
    </w:p>
    <w:p w14:paraId="0DA55345" w14:textId="77777777" w:rsidR="00C85493" w:rsidRPr="00CD6695" w:rsidRDefault="00C85493">
      <w:pPr>
        <w:rPr>
          <w:rFonts w:asciiTheme="minorHAnsi" w:hAnsiTheme="minorHAnsi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3"/>
        <w:gridCol w:w="6865"/>
      </w:tblGrid>
      <w:tr w:rsidR="00284C5E" w:rsidRPr="00CD6695" w14:paraId="493149D4" w14:textId="77777777" w:rsidTr="00FE79D9">
        <w:tc>
          <w:tcPr>
            <w:tcW w:w="2802" w:type="dxa"/>
            <w:shd w:val="clear" w:color="auto" w:fill="DEEAF6"/>
          </w:tcPr>
          <w:p w14:paraId="1A783CA2" w14:textId="77777777" w:rsidR="00C85493" w:rsidRPr="00CD6695" w:rsidRDefault="00C85493">
            <w:pPr>
              <w:rPr>
                <w:rFonts w:asciiTheme="minorHAnsi" w:hAnsiTheme="minorHAnsi" w:cs="Arial"/>
              </w:rPr>
            </w:pPr>
            <w:r w:rsidRPr="00CD6695">
              <w:rPr>
                <w:rFonts w:asciiTheme="minorHAnsi" w:hAnsiTheme="minorHAnsi" w:cs="Arial"/>
              </w:rPr>
              <w:t>Name</w:t>
            </w:r>
          </w:p>
        </w:tc>
        <w:tc>
          <w:tcPr>
            <w:tcW w:w="7052" w:type="dxa"/>
          </w:tcPr>
          <w:p w14:paraId="11BAE008" w14:textId="77777777" w:rsidR="00C85493" w:rsidRPr="00CD6695" w:rsidRDefault="00C85493">
            <w:pPr>
              <w:rPr>
                <w:rFonts w:asciiTheme="minorHAnsi" w:hAnsiTheme="minorHAnsi" w:cs="Arial"/>
              </w:rPr>
            </w:pPr>
          </w:p>
        </w:tc>
      </w:tr>
      <w:tr w:rsidR="00284C5E" w:rsidRPr="00CD6695" w14:paraId="0E1B73AC" w14:textId="77777777" w:rsidTr="00FE79D9">
        <w:tc>
          <w:tcPr>
            <w:tcW w:w="2802" w:type="dxa"/>
            <w:shd w:val="clear" w:color="auto" w:fill="DEEAF6"/>
          </w:tcPr>
          <w:p w14:paraId="02EA2954" w14:textId="77777777" w:rsidR="00C85493" w:rsidRPr="00CD6695" w:rsidRDefault="00C85493">
            <w:pPr>
              <w:rPr>
                <w:rFonts w:asciiTheme="minorHAnsi" w:hAnsiTheme="minorHAnsi" w:cs="Arial"/>
              </w:rPr>
            </w:pPr>
            <w:r w:rsidRPr="00CD6695">
              <w:rPr>
                <w:rFonts w:asciiTheme="minorHAnsi" w:hAnsiTheme="minorHAnsi" w:cs="Arial"/>
              </w:rPr>
              <w:t>Address</w:t>
            </w:r>
          </w:p>
        </w:tc>
        <w:tc>
          <w:tcPr>
            <w:tcW w:w="7052" w:type="dxa"/>
          </w:tcPr>
          <w:p w14:paraId="6C4030CA" w14:textId="77777777" w:rsidR="00C85493" w:rsidRPr="00CD6695" w:rsidRDefault="00C85493">
            <w:pPr>
              <w:rPr>
                <w:rFonts w:asciiTheme="minorHAnsi" w:hAnsiTheme="minorHAnsi" w:cs="Arial"/>
              </w:rPr>
            </w:pPr>
          </w:p>
          <w:p w14:paraId="759C94D7" w14:textId="77777777" w:rsidR="001B3B0E" w:rsidRPr="00CD6695" w:rsidRDefault="001B3B0E">
            <w:pPr>
              <w:rPr>
                <w:rFonts w:asciiTheme="minorHAnsi" w:hAnsiTheme="minorHAnsi" w:cs="Arial"/>
              </w:rPr>
            </w:pPr>
          </w:p>
          <w:p w14:paraId="1306FCC3" w14:textId="77777777" w:rsidR="001B3B0E" w:rsidRPr="00CD6695" w:rsidRDefault="001B3B0E">
            <w:pPr>
              <w:rPr>
                <w:rFonts w:asciiTheme="minorHAnsi" w:hAnsiTheme="minorHAnsi" w:cs="Arial"/>
              </w:rPr>
            </w:pPr>
          </w:p>
        </w:tc>
      </w:tr>
      <w:tr w:rsidR="00284C5E" w:rsidRPr="00CD6695" w14:paraId="3CFD709C" w14:textId="77777777" w:rsidTr="00FE79D9">
        <w:tc>
          <w:tcPr>
            <w:tcW w:w="2802" w:type="dxa"/>
            <w:shd w:val="clear" w:color="auto" w:fill="DEEAF6"/>
          </w:tcPr>
          <w:p w14:paraId="4E31551E" w14:textId="77777777" w:rsidR="00C85493" w:rsidRPr="00CD6695" w:rsidRDefault="00C85493">
            <w:pPr>
              <w:rPr>
                <w:rFonts w:asciiTheme="minorHAnsi" w:hAnsiTheme="minorHAnsi" w:cs="Arial"/>
              </w:rPr>
            </w:pPr>
            <w:r w:rsidRPr="00CD6695">
              <w:rPr>
                <w:rFonts w:asciiTheme="minorHAnsi" w:hAnsiTheme="minorHAnsi" w:cs="Arial"/>
              </w:rPr>
              <w:t>Tel</w:t>
            </w:r>
          </w:p>
        </w:tc>
        <w:tc>
          <w:tcPr>
            <w:tcW w:w="7052" w:type="dxa"/>
          </w:tcPr>
          <w:p w14:paraId="559B2C40" w14:textId="77777777" w:rsidR="00C85493" w:rsidRPr="00CD6695" w:rsidRDefault="00C85493">
            <w:pPr>
              <w:rPr>
                <w:rFonts w:asciiTheme="minorHAnsi" w:hAnsiTheme="minorHAnsi" w:cs="Arial"/>
              </w:rPr>
            </w:pPr>
          </w:p>
        </w:tc>
      </w:tr>
      <w:tr w:rsidR="00284C5E" w:rsidRPr="00CD6695" w14:paraId="1D520E95" w14:textId="77777777" w:rsidTr="00FE79D9">
        <w:tc>
          <w:tcPr>
            <w:tcW w:w="2802" w:type="dxa"/>
            <w:shd w:val="clear" w:color="auto" w:fill="DEEAF6"/>
          </w:tcPr>
          <w:p w14:paraId="61D5F6F2" w14:textId="77777777" w:rsidR="00C85493" w:rsidRPr="00CD6695" w:rsidRDefault="00C85493">
            <w:pPr>
              <w:rPr>
                <w:rFonts w:asciiTheme="minorHAnsi" w:hAnsiTheme="minorHAnsi" w:cs="Arial"/>
              </w:rPr>
            </w:pPr>
            <w:r w:rsidRPr="00CD6695">
              <w:rPr>
                <w:rFonts w:asciiTheme="minorHAnsi" w:hAnsiTheme="minorHAnsi" w:cs="Arial"/>
              </w:rPr>
              <w:t>Mobile</w:t>
            </w:r>
          </w:p>
        </w:tc>
        <w:tc>
          <w:tcPr>
            <w:tcW w:w="7052" w:type="dxa"/>
          </w:tcPr>
          <w:p w14:paraId="686F9FCB" w14:textId="77777777" w:rsidR="00C85493" w:rsidRPr="00CD6695" w:rsidRDefault="00C85493">
            <w:pPr>
              <w:rPr>
                <w:rFonts w:asciiTheme="minorHAnsi" w:hAnsiTheme="minorHAnsi" w:cs="Arial"/>
              </w:rPr>
            </w:pPr>
          </w:p>
        </w:tc>
      </w:tr>
      <w:tr w:rsidR="00284C5E" w:rsidRPr="00CD6695" w14:paraId="22F7A6D4" w14:textId="77777777" w:rsidTr="00FE79D9">
        <w:tc>
          <w:tcPr>
            <w:tcW w:w="2802" w:type="dxa"/>
            <w:shd w:val="clear" w:color="auto" w:fill="DEEAF6"/>
          </w:tcPr>
          <w:p w14:paraId="700629D1" w14:textId="77777777" w:rsidR="00C85493" w:rsidRPr="00CD6695" w:rsidRDefault="00C85493">
            <w:pPr>
              <w:rPr>
                <w:rFonts w:asciiTheme="minorHAnsi" w:hAnsiTheme="minorHAnsi" w:cs="Arial"/>
              </w:rPr>
            </w:pPr>
            <w:r w:rsidRPr="00CD6695">
              <w:rPr>
                <w:rFonts w:asciiTheme="minorHAnsi" w:hAnsiTheme="minorHAnsi" w:cs="Arial"/>
              </w:rPr>
              <w:t>Email address</w:t>
            </w:r>
          </w:p>
        </w:tc>
        <w:tc>
          <w:tcPr>
            <w:tcW w:w="7052" w:type="dxa"/>
          </w:tcPr>
          <w:p w14:paraId="377F1FE7" w14:textId="77777777" w:rsidR="00C85493" w:rsidRPr="00CD6695" w:rsidRDefault="00C85493">
            <w:pPr>
              <w:rPr>
                <w:rFonts w:asciiTheme="minorHAnsi" w:hAnsiTheme="minorHAnsi" w:cs="Arial"/>
              </w:rPr>
            </w:pPr>
          </w:p>
        </w:tc>
      </w:tr>
      <w:tr w:rsidR="00FE79D9" w:rsidRPr="00CD6695" w14:paraId="27861B75" w14:textId="77777777" w:rsidTr="00FE79D9">
        <w:trPr>
          <w:trHeight w:val="136"/>
        </w:trPr>
        <w:tc>
          <w:tcPr>
            <w:tcW w:w="2802" w:type="dxa"/>
            <w:shd w:val="clear" w:color="auto" w:fill="DEEAF6"/>
          </w:tcPr>
          <w:p w14:paraId="11C7D88D" w14:textId="77777777" w:rsidR="00FE79D9" w:rsidRPr="00CD6695" w:rsidRDefault="00FE79D9">
            <w:pPr>
              <w:rPr>
                <w:rFonts w:asciiTheme="minorHAnsi" w:hAnsiTheme="minorHAnsi" w:cs="Arial"/>
              </w:rPr>
            </w:pPr>
            <w:r w:rsidRPr="00CD6695">
              <w:rPr>
                <w:rFonts w:asciiTheme="minorHAnsi" w:hAnsiTheme="minorHAnsi" w:cs="Arial"/>
              </w:rPr>
              <w:t>Are you a current member of IOMBOT?</w:t>
            </w:r>
          </w:p>
        </w:tc>
        <w:tc>
          <w:tcPr>
            <w:tcW w:w="7052" w:type="dxa"/>
          </w:tcPr>
          <w:p w14:paraId="3ACB6247" w14:textId="77777777" w:rsidR="00FE79D9" w:rsidRPr="00CD6695" w:rsidRDefault="00FE79D9">
            <w:pPr>
              <w:rPr>
                <w:rFonts w:asciiTheme="minorHAnsi" w:hAnsiTheme="minorHAnsi" w:cs="Arial"/>
              </w:rPr>
            </w:pPr>
          </w:p>
        </w:tc>
      </w:tr>
      <w:tr w:rsidR="00284C5E" w:rsidRPr="00CD6695" w14:paraId="18FC3C1C" w14:textId="77777777" w:rsidTr="00FE79D9">
        <w:trPr>
          <w:trHeight w:val="70"/>
        </w:trPr>
        <w:tc>
          <w:tcPr>
            <w:tcW w:w="2802" w:type="dxa"/>
            <w:shd w:val="clear" w:color="auto" w:fill="000000"/>
          </w:tcPr>
          <w:p w14:paraId="5ED80CED" w14:textId="77777777" w:rsidR="001B3B0E" w:rsidRPr="00CD6695" w:rsidRDefault="001B3B0E">
            <w:pPr>
              <w:rPr>
                <w:rFonts w:asciiTheme="minorHAnsi" w:hAnsiTheme="minorHAnsi" w:cs="Arial"/>
                <w:sz w:val="4"/>
                <w:szCs w:val="2"/>
              </w:rPr>
            </w:pPr>
          </w:p>
        </w:tc>
        <w:tc>
          <w:tcPr>
            <w:tcW w:w="7052" w:type="dxa"/>
            <w:shd w:val="clear" w:color="auto" w:fill="000000"/>
          </w:tcPr>
          <w:p w14:paraId="2174CD7F" w14:textId="77777777" w:rsidR="001B3B0E" w:rsidRPr="00CD6695" w:rsidRDefault="001B3B0E">
            <w:pPr>
              <w:rPr>
                <w:rFonts w:asciiTheme="minorHAnsi" w:hAnsiTheme="minorHAnsi" w:cs="Arial"/>
                <w:sz w:val="6"/>
                <w:szCs w:val="2"/>
              </w:rPr>
            </w:pPr>
          </w:p>
        </w:tc>
      </w:tr>
      <w:tr w:rsidR="00284C5E" w:rsidRPr="00CD6695" w14:paraId="5F6B3EF1" w14:textId="77777777" w:rsidTr="00FE79D9">
        <w:tc>
          <w:tcPr>
            <w:tcW w:w="2802" w:type="dxa"/>
            <w:shd w:val="clear" w:color="auto" w:fill="DEEAF6"/>
          </w:tcPr>
          <w:p w14:paraId="1F9AAFC7" w14:textId="77777777" w:rsidR="00C85493" w:rsidRPr="00CD6695" w:rsidRDefault="001B3B0E">
            <w:pPr>
              <w:rPr>
                <w:rFonts w:asciiTheme="minorHAnsi" w:hAnsiTheme="minorHAnsi" w:cs="Arial"/>
              </w:rPr>
            </w:pPr>
            <w:r w:rsidRPr="00CD6695">
              <w:rPr>
                <w:rFonts w:asciiTheme="minorHAnsi" w:hAnsiTheme="minorHAnsi" w:cs="Arial"/>
              </w:rPr>
              <w:t>Ringer in Charge</w:t>
            </w:r>
          </w:p>
        </w:tc>
        <w:tc>
          <w:tcPr>
            <w:tcW w:w="7052" w:type="dxa"/>
          </w:tcPr>
          <w:p w14:paraId="0C562237" w14:textId="77777777" w:rsidR="00C85493" w:rsidRPr="00CD6695" w:rsidRDefault="00C85493">
            <w:pPr>
              <w:rPr>
                <w:rFonts w:asciiTheme="minorHAnsi" w:hAnsiTheme="minorHAnsi" w:cs="Arial"/>
              </w:rPr>
            </w:pPr>
          </w:p>
        </w:tc>
      </w:tr>
      <w:tr w:rsidR="00284C5E" w:rsidRPr="00CD6695" w14:paraId="0CDFCB07" w14:textId="77777777" w:rsidTr="00FE79D9">
        <w:tc>
          <w:tcPr>
            <w:tcW w:w="2802" w:type="dxa"/>
            <w:shd w:val="clear" w:color="auto" w:fill="DEEAF6"/>
          </w:tcPr>
          <w:p w14:paraId="305A8EC6" w14:textId="77777777" w:rsidR="00C85493" w:rsidRPr="00CD6695" w:rsidRDefault="001B3B0E">
            <w:pPr>
              <w:rPr>
                <w:rFonts w:asciiTheme="minorHAnsi" w:hAnsiTheme="minorHAnsi" w:cs="Arial"/>
              </w:rPr>
            </w:pPr>
            <w:r w:rsidRPr="00CD6695">
              <w:rPr>
                <w:rFonts w:asciiTheme="minorHAnsi" w:hAnsiTheme="minorHAnsi" w:cs="Arial"/>
              </w:rPr>
              <w:t>Permit (grade &amp; no.)</w:t>
            </w:r>
          </w:p>
        </w:tc>
        <w:tc>
          <w:tcPr>
            <w:tcW w:w="7052" w:type="dxa"/>
          </w:tcPr>
          <w:p w14:paraId="1D241900" w14:textId="77777777" w:rsidR="00C85493" w:rsidRPr="00CD6695" w:rsidRDefault="00C85493">
            <w:pPr>
              <w:rPr>
                <w:rFonts w:asciiTheme="minorHAnsi" w:hAnsiTheme="minorHAnsi" w:cs="Arial"/>
              </w:rPr>
            </w:pPr>
          </w:p>
        </w:tc>
      </w:tr>
      <w:tr w:rsidR="001B3B0E" w:rsidRPr="00CD6695" w14:paraId="4FDC1CE1" w14:textId="77777777" w:rsidTr="00FE79D9">
        <w:tc>
          <w:tcPr>
            <w:tcW w:w="2802" w:type="dxa"/>
            <w:shd w:val="clear" w:color="auto" w:fill="DEEAF6"/>
          </w:tcPr>
          <w:p w14:paraId="007C7D99" w14:textId="77777777" w:rsidR="001B3B0E" w:rsidRPr="00CD6695" w:rsidRDefault="001B3B0E">
            <w:pPr>
              <w:rPr>
                <w:rFonts w:asciiTheme="minorHAnsi" w:hAnsiTheme="minorHAnsi" w:cs="Arial"/>
              </w:rPr>
            </w:pPr>
            <w:r w:rsidRPr="00CD6695">
              <w:rPr>
                <w:rFonts w:asciiTheme="minorHAnsi" w:hAnsiTheme="minorHAnsi" w:cs="Arial"/>
              </w:rPr>
              <w:t>Permit restrictions (list all that apply)</w:t>
            </w:r>
          </w:p>
        </w:tc>
        <w:tc>
          <w:tcPr>
            <w:tcW w:w="7052" w:type="dxa"/>
          </w:tcPr>
          <w:p w14:paraId="42EB16F2" w14:textId="77777777" w:rsidR="001B3B0E" w:rsidRPr="00CD6695" w:rsidRDefault="001B3B0E">
            <w:pPr>
              <w:rPr>
                <w:rFonts w:asciiTheme="minorHAnsi" w:hAnsiTheme="minorHAnsi" w:cs="Arial"/>
              </w:rPr>
            </w:pPr>
          </w:p>
        </w:tc>
      </w:tr>
    </w:tbl>
    <w:p w14:paraId="4A4CB64F" w14:textId="77777777" w:rsidR="00156A06" w:rsidRPr="00CD6695" w:rsidRDefault="00156A06">
      <w:pPr>
        <w:rPr>
          <w:rFonts w:asciiTheme="minorHAnsi" w:hAnsiTheme="minorHAnsi" w:cs="Arial"/>
          <w:b/>
        </w:rPr>
      </w:pPr>
    </w:p>
    <w:p w14:paraId="7BFAD4FB" w14:textId="77777777" w:rsidR="001B3B0E" w:rsidRPr="00CD6695" w:rsidRDefault="00156A06">
      <w:pPr>
        <w:rPr>
          <w:rFonts w:asciiTheme="minorHAnsi" w:hAnsiTheme="minorHAnsi" w:cs="Arial"/>
          <w:sz w:val="22"/>
          <w:szCs w:val="22"/>
        </w:rPr>
      </w:pPr>
      <w:r w:rsidRPr="00CD6695">
        <w:rPr>
          <w:rFonts w:asciiTheme="minorHAnsi" w:hAnsiTheme="minorHAnsi" w:cs="Arial"/>
          <w:sz w:val="22"/>
          <w:szCs w:val="22"/>
        </w:rPr>
        <w:t xml:space="preserve">What week </w:t>
      </w:r>
      <w:r w:rsidR="001B3B0E" w:rsidRPr="00CD6695">
        <w:rPr>
          <w:rFonts w:asciiTheme="minorHAnsi" w:hAnsiTheme="minorHAnsi" w:cs="Arial"/>
          <w:sz w:val="22"/>
          <w:szCs w:val="22"/>
        </w:rPr>
        <w:t xml:space="preserve">would you like to </w:t>
      </w:r>
      <w:r w:rsidRPr="00CD6695">
        <w:rPr>
          <w:rFonts w:asciiTheme="minorHAnsi" w:hAnsiTheme="minorHAnsi" w:cs="Arial"/>
          <w:sz w:val="22"/>
          <w:szCs w:val="22"/>
        </w:rPr>
        <w:t xml:space="preserve">book?  </w:t>
      </w:r>
    </w:p>
    <w:p w14:paraId="60C98AAE" w14:textId="77777777" w:rsidR="00156A06" w:rsidRPr="00CD6695" w:rsidRDefault="001B3B0E" w:rsidP="005C3F92">
      <w:pPr>
        <w:ind w:left="1440" w:firstLine="720"/>
        <w:rPr>
          <w:rFonts w:asciiTheme="minorHAnsi" w:hAnsiTheme="minorHAnsi" w:cs="Arial"/>
          <w:sz w:val="22"/>
          <w:szCs w:val="22"/>
        </w:rPr>
      </w:pPr>
      <w:r w:rsidRPr="00CD6695">
        <w:rPr>
          <w:rFonts w:asciiTheme="minorHAnsi" w:hAnsiTheme="minorHAnsi" w:cs="Arial"/>
          <w:sz w:val="22"/>
          <w:szCs w:val="22"/>
        </w:rPr>
        <w:t xml:space="preserve">Preference 1 </w:t>
      </w:r>
      <w:r w:rsidRPr="00CD6695">
        <w:rPr>
          <w:rFonts w:asciiTheme="minorHAnsi" w:hAnsiTheme="minorHAnsi" w:cs="Arial"/>
          <w:sz w:val="22"/>
          <w:szCs w:val="22"/>
        </w:rPr>
        <w:tab/>
      </w:r>
      <w:r w:rsidR="00156A06" w:rsidRPr="00CD6695">
        <w:rPr>
          <w:rFonts w:asciiTheme="minorHAnsi" w:hAnsiTheme="minorHAnsi" w:cs="Arial"/>
          <w:sz w:val="22"/>
          <w:szCs w:val="22"/>
        </w:rPr>
        <w:t>Sat………</w:t>
      </w:r>
      <w:r w:rsidR="001B1A98" w:rsidRPr="00CD6695">
        <w:rPr>
          <w:rFonts w:asciiTheme="minorHAnsi" w:hAnsiTheme="minorHAnsi" w:cs="Arial"/>
          <w:sz w:val="22"/>
          <w:szCs w:val="22"/>
        </w:rPr>
        <w:t>.</w:t>
      </w:r>
      <w:r w:rsidR="00156A06" w:rsidRPr="00CD6695">
        <w:rPr>
          <w:rFonts w:asciiTheme="minorHAnsi" w:hAnsiTheme="minorHAnsi" w:cs="Arial"/>
          <w:sz w:val="22"/>
          <w:szCs w:val="22"/>
        </w:rPr>
        <w:t>……….. to Sat………………..</w:t>
      </w:r>
    </w:p>
    <w:p w14:paraId="2EDA2BD3" w14:textId="77777777" w:rsidR="001B3B0E" w:rsidRPr="00CD6695" w:rsidRDefault="001B3B0E" w:rsidP="005C3F92">
      <w:pPr>
        <w:ind w:left="1440" w:firstLine="720"/>
        <w:rPr>
          <w:rFonts w:asciiTheme="minorHAnsi" w:hAnsiTheme="minorHAnsi" w:cs="Arial"/>
          <w:sz w:val="22"/>
          <w:szCs w:val="22"/>
        </w:rPr>
      </w:pPr>
      <w:r w:rsidRPr="00CD6695">
        <w:rPr>
          <w:rFonts w:asciiTheme="minorHAnsi" w:hAnsiTheme="minorHAnsi" w:cs="Arial"/>
          <w:sz w:val="22"/>
          <w:szCs w:val="22"/>
        </w:rPr>
        <w:t xml:space="preserve">Preference 2 </w:t>
      </w:r>
      <w:r w:rsidRPr="00CD6695">
        <w:rPr>
          <w:rFonts w:asciiTheme="minorHAnsi" w:hAnsiTheme="minorHAnsi" w:cs="Arial"/>
          <w:sz w:val="22"/>
          <w:szCs w:val="22"/>
        </w:rPr>
        <w:tab/>
        <w:t>Sat……….……….. to Sat………………..</w:t>
      </w:r>
    </w:p>
    <w:p w14:paraId="02D005BD" w14:textId="77777777" w:rsidR="001B3B0E" w:rsidRPr="00CD6695" w:rsidRDefault="001B3B0E" w:rsidP="005C3F92">
      <w:pPr>
        <w:ind w:left="1440" w:firstLine="720"/>
        <w:rPr>
          <w:rFonts w:asciiTheme="minorHAnsi" w:hAnsiTheme="minorHAnsi" w:cs="Arial"/>
          <w:sz w:val="22"/>
          <w:szCs w:val="22"/>
        </w:rPr>
      </w:pPr>
      <w:r w:rsidRPr="00CD6695">
        <w:rPr>
          <w:rFonts w:asciiTheme="minorHAnsi" w:hAnsiTheme="minorHAnsi" w:cs="Arial"/>
          <w:sz w:val="22"/>
          <w:szCs w:val="22"/>
        </w:rPr>
        <w:t>Preference 3</w:t>
      </w:r>
      <w:r w:rsidRPr="00CD6695">
        <w:rPr>
          <w:rFonts w:asciiTheme="minorHAnsi" w:hAnsiTheme="minorHAnsi" w:cs="Arial"/>
          <w:sz w:val="22"/>
          <w:szCs w:val="22"/>
        </w:rPr>
        <w:tab/>
        <w:t>Sat……….……….. to Sat………………..</w:t>
      </w:r>
    </w:p>
    <w:p w14:paraId="0178CD1A" w14:textId="77777777" w:rsidR="001B3B0E" w:rsidRPr="00CD6695" w:rsidRDefault="001B3B0E">
      <w:pPr>
        <w:rPr>
          <w:rFonts w:asciiTheme="minorHAnsi" w:hAnsiTheme="minorHAnsi" w:cs="Arial"/>
          <w:sz w:val="22"/>
          <w:szCs w:val="22"/>
        </w:rPr>
      </w:pPr>
    </w:p>
    <w:p w14:paraId="1260FCB9" w14:textId="77777777" w:rsidR="00156A06" w:rsidRPr="00CD6695" w:rsidRDefault="00156A06">
      <w:pPr>
        <w:rPr>
          <w:rFonts w:asciiTheme="minorHAnsi" w:hAnsiTheme="minorHAnsi" w:cs="Arial"/>
          <w:sz w:val="22"/>
          <w:szCs w:val="22"/>
        </w:rPr>
      </w:pPr>
      <w:r w:rsidRPr="00CD6695">
        <w:rPr>
          <w:rFonts w:asciiTheme="minorHAnsi" w:hAnsiTheme="minorHAnsi" w:cs="Arial"/>
          <w:sz w:val="22"/>
          <w:szCs w:val="22"/>
        </w:rPr>
        <w:t>How ma</w:t>
      </w:r>
      <w:r w:rsidR="001B1A98" w:rsidRPr="00CD6695">
        <w:rPr>
          <w:rFonts w:asciiTheme="minorHAnsi" w:hAnsiTheme="minorHAnsi" w:cs="Arial"/>
          <w:sz w:val="22"/>
          <w:szCs w:val="22"/>
        </w:rPr>
        <w:t>ny people will be in your party</w:t>
      </w:r>
      <w:r w:rsidRPr="00CD6695">
        <w:rPr>
          <w:rFonts w:asciiTheme="minorHAnsi" w:hAnsiTheme="minorHAnsi" w:cs="Arial"/>
          <w:sz w:val="22"/>
          <w:szCs w:val="22"/>
        </w:rPr>
        <w:t>?</w:t>
      </w:r>
      <w:r w:rsidR="0073051E" w:rsidRPr="00CD6695">
        <w:rPr>
          <w:rFonts w:asciiTheme="minorHAnsi" w:hAnsiTheme="minorHAnsi" w:cs="Arial"/>
          <w:sz w:val="22"/>
          <w:szCs w:val="22"/>
        </w:rPr>
        <w:t xml:space="preserve"> </w:t>
      </w:r>
      <w:r w:rsidRPr="00CD6695">
        <w:rPr>
          <w:rFonts w:asciiTheme="minorHAnsi" w:hAnsiTheme="minorHAnsi" w:cs="Arial"/>
          <w:sz w:val="22"/>
          <w:szCs w:val="22"/>
        </w:rPr>
        <w:t>................</w:t>
      </w:r>
      <w:r w:rsidR="001B1A98" w:rsidRPr="00CD6695">
        <w:rPr>
          <w:rFonts w:asciiTheme="minorHAnsi" w:hAnsiTheme="minorHAnsi" w:cs="Arial"/>
          <w:sz w:val="22"/>
          <w:szCs w:val="22"/>
        </w:rPr>
        <w:t>...</w:t>
      </w:r>
      <w:r w:rsidRPr="00CD6695">
        <w:rPr>
          <w:rFonts w:asciiTheme="minorHAnsi" w:hAnsiTheme="minorHAnsi" w:cs="Arial"/>
          <w:sz w:val="22"/>
          <w:szCs w:val="22"/>
        </w:rPr>
        <w:t>.........</w:t>
      </w:r>
      <w:r w:rsidR="0073051E" w:rsidRPr="00CD6695">
        <w:rPr>
          <w:rFonts w:asciiTheme="minorHAnsi" w:hAnsiTheme="minorHAnsi" w:cs="Arial"/>
          <w:sz w:val="22"/>
          <w:szCs w:val="22"/>
        </w:rPr>
        <w:t>...............................</w:t>
      </w:r>
    </w:p>
    <w:p w14:paraId="2DCBF801" w14:textId="77777777" w:rsidR="00156A06" w:rsidRPr="00CD6695" w:rsidRDefault="00940A9A">
      <w:pPr>
        <w:rPr>
          <w:rFonts w:asciiTheme="minorHAnsi" w:hAnsiTheme="minorHAnsi" w:cs="Arial"/>
          <w:b/>
          <w:bCs/>
          <w:sz w:val="18"/>
          <w:szCs w:val="18"/>
        </w:rPr>
      </w:pPr>
      <w:r w:rsidRPr="00CD6695">
        <w:rPr>
          <w:rFonts w:asciiTheme="minorHAnsi" w:hAnsiTheme="minorHAnsi" w:cs="Arial"/>
          <w:sz w:val="22"/>
          <w:szCs w:val="22"/>
        </w:rPr>
        <w:t xml:space="preserve">How many are ringers?___ </w:t>
      </w:r>
      <w:r w:rsidRPr="00CD6695">
        <w:rPr>
          <w:rFonts w:asciiTheme="minorHAnsi" w:hAnsiTheme="minorHAnsi" w:cs="Arial"/>
          <w:b/>
          <w:bCs/>
          <w:sz w:val="18"/>
          <w:szCs w:val="18"/>
        </w:rPr>
        <w:t xml:space="preserve">Please </w:t>
      </w:r>
      <w:r w:rsidR="00156A06" w:rsidRPr="00CD6695">
        <w:rPr>
          <w:rFonts w:asciiTheme="minorHAnsi" w:hAnsiTheme="minorHAnsi" w:cs="Arial"/>
          <w:b/>
          <w:bCs/>
          <w:sz w:val="18"/>
          <w:szCs w:val="18"/>
        </w:rPr>
        <w:t xml:space="preserve">note </w:t>
      </w:r>
      <w:r w:rsidRPr="00CD6695">
        <w:rPr>
          <w:rFonts w:asciiTheme="minorHAnsi" w:hAnsiTheme="minorHAnsi" w:cs="Arial"/>
          <w:b/>
          <w:bCs/>
          <w:sz w:val="18"/>
          <w:szCs w:val="18"/>
        </w:rPr>
        <w:t xml:space="preserve">license numbers and grades </w:t>
      </w:r>
      <w:r w:rsidR="00156A06" w:rsidRPr="00CD6695">
        <w:rPr>
          <w:rFonts w:asciiTheme="minorHAnsi" w:hAnsiTheme="minorHAnsi" w:cs="Arial"/>
          <w:b/>
          <w:bCs/>
          <w:sz w:val="18"/>
          <w:szCs w:val="18"/>
        </w:rPr>
        <w:t>alongside their details below</w:t>
      </w:r>
    </w:p>
    <w:p w14:paraId="04F60AED" w14:textId="77777777" w:rsidR="00940A9A" w:rsidRPr="00CD6695" w:rsidRDefault="00940A9A">
      <w:pPr>
        <w:rPr>
          <w:rFonts w:asciiTheme="minorHAnsi" w:hAnsiTheme="minorHAnsi" w:cs="Arial"/>
          <w:sz w:val="22"/>
          <w:szCs w:val="22"/>
        </w:rPr>
      </w:pPr>
    </w:p>
    <w:p w14:paraId="6E0DD380" w14:textId="77777777" w:rsidR="00156A06" w:rsidRPr="00CD6695" w:rsidRDefault="00156A06">
      <w:pPr>
        <w:rPr>
          <w:rFonts w:asciiTheme="minorHAnsi" w:hAnsiTheme="minorHAnsi" w:cs="Arial"/>
          <w:sz w:val="22"/>
          <w:szCs w:val="22"/>
        </w:rPr>
      </w:pPr>
      <w:r w:rsidRPr="00CD6695">
        <w:rPr>
          <w:rFonts w:asciiTheme="minorHAnsi" w:hAnsiTheme="minorHAnsi" w:cs="Arial"/>
          <w:sz w:val="22"/>
          <w:szCs w:val="22"/>
        </w:rPr>
        <w:t>Have you stayed at the observatory before?</w:t>
      </w:r>
      <w:r w:rsidR="0073051E" w:rsidRPr="00CD6695">
        <w:rPr>
          <w:rFonts w:asciiTheme="minorHAnsi" w:hAnsiTheme="minorHAnsi" w:cs="Arial"/>
          <w:sz w:val="22"/>
          <w:szCs w:val="22"/>
        </w:rPr>
        <w:t xml:space="preserve"> </w:t>
      </w:r>
      <w:r w:rsidR="00E5045A" w:rsidRPr="00CD6695">
        <w:rPr>
          <w:rFonts w:asciiTheme="minorHAnsi" w:hAnsiTheme="minorHAnsi" w:cs="Arial"/>
          <w:sz w:val="22"/>
          <w:szCs w:val="22"/>
        </w:rPr>
        <w:t xml:space="preserve">       </w:t>
      </w:r>
      <w:r w:rsidRPr="00CD6695">
        <w:rPr>
          <w:rFonts w:asciiTheme="minorHAnsi" w:hAnsiTheme="minorHAnsi" w:cs="Arial"/>
          <w:sz w:val="22"/>
          <w:szCs w:val="22"/>
        </w:rPr>
        <w:t>Yes/No</w:t>
      </w:r>
    </w:p>
    <w:p w14:paraId="2377D88D" w14:textId="77777777" w:rsidR="00940A9A" w:rsidRPr="00CD6695" w:rsidRDefault="00940A9A">
      <w:pPr>
        <w:rPr>
          <w:rFonts w:asciiTheme="minorHAnsi" w:hAnsiTheme="minorHAnsi" w:cs="Arial"/>
          <w:sz w:val="22"/>
          <w:szCs w:val="22"/>
        </w:rPr>
      </w:pPr>
    </w:p>
    <w:p w14:paraId="47BB6739" w14:textId="77777777" w:rsidR="00E147D2" w:rsidRPr="00CD6695" w:rsidRDefault="00E147D2">
      <w:pPr>
        <w:rPr>
          <w:rFonts w:asciiTheme="minorHAnsi" w:hAnsiTheme="minorHAnsi" w:cs="Arial"/>
          <w:sz w:val="22"/>
          <w:szCs w:val="22"/>
        </w:rPr>
      </w:pPr>
      <w:r w:rsidRPr="00CD6695">
        <w:rPr>
          <w:rFonts w:asciiTheme="minorHAnsi" w:hAnsiTheme="minorHAnsi" w:cs="Arial"/>
          <w:sz w:val="22"/>
          <w:szCs w:val="22"/>
        </w:rPr>
        <w:t>Main reason for visit:</w:t>
      </w:r>
      <w:r w:rsidR="00E5045A" w:rsidRPr="00CD6695">
        <w:rPr>
          <w:rFonts w:asciiTheme="minorHAnsi" w:hAnsiTheme="minorHAnsi" w:cs="Arial"/>
          <w:sz w:val="22"/>
          <w:szCs w:val="22"/>
        </w:rPr>
        <w:t xml:space="preserve"> </w:t>
      </w:r>
      <w:r w:rsidRPr="00CD6695">
        <w:rPr>
          <w:rFonts w:asciiTheme="minorHAnsi" w:hAnsiTheme="minorHAnsi" w:cs="Arial"/>
          <w:sz w:val="22"/>
          <w:szCs w:val="22"/>
        </w:rPr>
        <w:t>Birding/Ringing/Photography</w:t>
      </w:r>
      <w:r w:rsidR="00940A9A" w:rsidRPr="00CD6695">
        <w:rPr>
          <w:rFonts w:asciiTheme="minorHAnsi" w:hAnsiTheme="minorHAnsi" w:cs="Arial"/>
          <w:sz w:val="22"/>
          <w:szCs w:val="22"/>
        </w:rPr>
        <w:t>/other</w:t>
      </w:r>
      <w:r w:rsidR="00E5045A" w:rsidRPr="00CD6695">
        <w:rPr>
          <w:rFonts w:asciiTheme="minorHAnsi" w:hAnsiTheme="minorHAnsi" w:cs="Arial"/>
          <w:sz w:val="22"/>
          <w:szCs w:val="22"/>
        </w:rPr>
        <w:t>…………………………….…</w:t>
      </w:r>
    </w:p>
    <w:p w14:paraId="7B73D2EA" w14:textId="77777777" w:rsidR="00940A9A" w:rsidRPr="00CD6695" w:rsidRDefault="00940A9A">
      <w:pPr>
        <w:rPr>
          <w:rFonts w:asciiTheme="minorHAnsi" w:hAnsiTheme="minorHAnsi" w:cs="Arial"/>
          <w:sz w:val="22"/>
          <w:szCs w:val="22"/>
        </w:rPr>
      </w:pPr>
    </w:p>
    <w:p w14:paraId="256F59B7" w14:textId="77777777" w:rsidR="00B21C07" w:rsidRPr="00CD6695" w:rsidRDefault="00747D0F">
      <w:pPr>
        <w:rPr>
          <w:rFonts w:asciiTheme="minorHAnsi" w:hAnsiTheme="minorHAnsi" w:cs="Arial"/>
          <w:b/>
          <w:bCs/>
          <w:sz w:val="22"/>
          <w:szCs w:val="22"/>
        </w:rPr>
      </w:pPr>
      <w:r w:rsidRPr="00CD6695">
        <w:rPr>
          <w:rFonts w:asciiTheme="minorHAnsi" w:hAnsiTheme="minorHAnsi" w:cs="Arial"/>
          <w:b/>
          <w:bCs/>
          <w:sz w:val="22"/>
          <w:szCs w:val="22"/>
        </w:rPr>
        <w:t xml:space="preserve">Confirm that you are happy for contact details </w:t>
      </w:r>
      <w:r w:rsidR="00B21C07" w:rsidRPr="00CD6695">
        <w:rPr>
          <w:rFonts w:asciiTheme="minorHAnsi" w:hAnsiTheme="minorHAnsi" w:cs="Arial"/>
          <w:b/>
          <w:bCs/>
          <w:sz w:val="22"/>
          <w:szCs w:val="22"/>
        </w:rPr>
        <w:t xml:space="preserve">to </w:t>
      </w:r>
      <w:r w:rsidRPr="00CD6695">
        <w:rPr>
          <w:rFonts w:asciiTheme="minorHAnsi" w:hAnsiTheme="minorHAnsi" w:cs="Arial"/>
          <w:b/>
          <w:bCs/>
          <w:sz w:val="22"/>
          <w:szCs w:val="22"/>
        </w:rPr>
        <w:t xml:space="preserve">be passed to </w:t>
      </w:r>
      <w:r w:rsidR="00940A9A" w:rsidRPr="00CD6695">
        <w:rPr>
          <w:rFonts w:asciiTheme="minorHAnsi" w:hAnsiTheme="minorHAnsi" w:cs="Arial"/>
          <w:b/>
          <w:bCs/>
          <w:sz w:val="22"/>
          <w:szCs w:val="22"/>
        </w:rPr>
        <w:t xml:space="preserve">the </w:t>
      </w:r>
      <w:r w:rsidR="008C5916" w:rsidRPr="00CD6695">
        <w:rPr>
          <w:rFonts w:asciiTheme="minorHAnsi" w:hAnsiTheme="minorHAnsi" w:cs="Arial"/>
          <w:b/>
          <w:bCs/>
          <w:sz w:val="22"/>
          <w:szCs w:val="22"/>
        </w:rPr>
        <w:t>RIB skipper</w:t>
      </w:r>
      <w:r w:rsidRPr="00CD6695">
        <w:rPr>
          <w:rFonts w:asciiTheme="minorHAnsi" w:hAnsiTheme="minorHAnsi" w:cs="Arial"/>
          <w:b/>
          <w:bCs/>
          <w:sz w:val="22"/>
          <w:szCs w:val="22"/>
        </w:rPr>
        <w:t xml:space="preserve"> and </w:t>
      </w:r>
    </w:p>
    <w:p w14:paraId="3BD17AF3" w14:textId="77777777" w:rsidR="00747D0F" w:rsidRPr="00CD6695" w:rsidRDefault="00747D0F">
      <w:pPr>
        <w:rPr>
          <w:rFonts w:asciiTheme="minorHAnsi" w:hAnsiTheme="minorHAnsi" w:cs="Arial"/>
          <w:sz w:val="22"/>
          <w:szCs w:val="22"/>
        </w:rPr>
      </w:pPr>
      <w:r w:rsidRPr="00CD6695">
        <w:rPr>
          <w:rFonts w:asciiTheme="minorHAnsi" w:hAnsiTheme="minorHAnsi" w:cs="Arial"/>
          <w:b/>
          <w:bCs/>
          <w:sz w:val="22"/>
          <w:szCs w:val="22"/>
        </w:rPr>
        <w:t xml:space="preserve">leader name displayed in the Obs and passed to </w:t>
      </w:r>
      <w:r w:rsidR="00862AE7" w:rsidRPr="00CD6695">
        <w:rPr>
          <w:rFonts w:asciiTheme="minorHAnsi" w:hAnsiTheme="minorHAnsi" w:cs="Arial"/>
          <w:b/>
          <w:bCs/>
          <w:sz w:val="22"/>
          <w:szCs w:val="22"/>
        </w:rPr>
        <w:t>NatureScot</w:t>
      </w:r>
      <w:r w:rsidRPr="00CD6695">
        <w:rPr>
          <w:rFonts w:asciiTheme="minorHAnsi" w:hAnsiTheme="minorHAnsi" w:cs="Arial"/>
          <w:b/>
          <w:bCs/>
          <w:sz w:val="22"/>
          <w:szCs w:val="22"/>
        </w:rPr>
        <w:t>……………………</w:t>
      </w:r>
      <w:r w:rsidR="00940A9A" w:rsidRPr="00CD6695">
        <w:rPr>
          <w:rFonts w:asciiTheme="minorHAnsi" w:hAnsiTheme="minorHAnsi" w:cs="Arial"/>
          <w:b/>
          <w:bCs/>
          <w:sz w:val="22"/>
          <w:szCs w:val="22"/>
        </w:rPr>
        <w:t>….</w:t>
      </w:r>
      <w:r w:rsidRPr="00CD6695">
        <w:rPr>
          <w:rFonts w:asciiTheme="minorHAnsi" w:hAnsiTheme="minorHAnsi" w:cs="Arial"/>
          <w:sz w:val="22"/>
          <w:szCs w:val="22"/>
        </w:rPr>
        <w:t>Yes/No</w:t>
      </w:r>
    </w:p>
    <w:p w14:paraId="6E66A254" w14:textId="77777777" w:rsidR="003B1199" w:rsidRPr="00CD6695" w:rsidRDefault="003B1199" w:rsidP="003B1199">
      <w:pPr>
        <w:pStyle w:val="BodyText"/>
        <w:rPr>
          <w:rFonts w:asciiTheme="minorHAnsi" w:hAnsiTheme="minorHAnsi" w:cs="Arial"/>
          <w:b w:val="0"/>
          <w:sz w:val="22"/>
          <w:szCs w:val="22"/>
        </w:rPr>
      </w:pPr>
    </w:p>
    <w:p w14:paraId="726E597D" w14:textId="77777777" w:rsidR="003B1199" w:rsidRPr="00CD6695" w:rsidRDefault="003B1199" w:rsidP="003B1199">
      <w:pPr>
        <w:pStyle w:val="BodyText"/>
        <w:rPr>
          <w:rFonts w:asciiTheme="minorHAnsi" w:hAnsiTheme="minorHAnsi" w:cs="Arial"/>
          <w:b w:val="0"/>
          <w:i/>
          <w:iCs/>
          <w:sz w:val="22"/>
          <w:szCs w:val="22"/>
        </w:rPr>
      </w:pPr>
      <w:r w:rsidRPr="00CD6695">
        <w:rPr>
          <w:rFonts w:asciiTheme="minorHAnsi" w:hAnsiTheme="minorHAnsi" w:cs="Arial"/>
          <w:b w:val="0"/>
          <w:sz w:val="22"/>
          <w:szCs w:val="22"/>
        </w:rPr>
        <w:t xml:space="preserve">Please fill in the details of the other members of your party on the accompanying sheet and return this </w:t>
      </w:r>
      <w:r w:rsidRPr="00CD6695">
        <w:rPr>
          <w:rFonts w:asciiTheme="minorHAnsi" w:hAnsiTheme="minorHAnsi" w:cs="Arial"/>
          <w:sz w:val="22"/>
          <w:szCs w:val="22"/>
        </w:rPr>
        <w:t>booking form to Mark Newell</w:t>
      </w:r>
      <w:r w:rsidRPr="00CD6695">
        <w:rPr>
          <w:rFonts w:asciiTheme="minorHAnsi" w:hAnsiTheme="minorHAnsi" w:cs="Arial"/>
          <w:b w:val="0"/>
          <w:sz w:val="22"/>
          <w:szCs w:val="22"/>
        </w:rPr>
        <w:t xml:space="preserve"> (preferably by email) </w:t>
      </w:r>
      <w:r w:rsidR="006D6B09" w:rsidRPr="00CD6695">
        <w:rPr>
          <w:rFonts w:asciiTheme="minorHAnsi" w:hAnsiTheme="minorHAnsi" w:cs="Arial"/>
          <w:b w:val="0"/>
          <w:sz w:val="22"/>
          <w:szCs w:val="22"/>
        </w:rPr>
        <w:t xml:space="preserve">to </w:t>
      </w:r>
      <w:hyperlink r:id="rId8" w:history="1">
        <w:r w:rsidR="00441C54" w:rsidRPr="00CD6695">
          <w:rPr>
            <w:rStyle w:val="Hyperlink"/>
            <w:rFonts w:asciiTheme="minorHAnsi" w:hAnsiTheme="minorHAnsi" w:cs="Arial"/>
            <w:b w:val="0"/>
            <w:sz w:val="22"/>
            <w:szCs w:val="22"/>
          </w:rPr>
          <w:t>bookings@isleofmaybirdobs.org</w:t>
        </w:r>
      </w:hyperlink>
      <w:r w:rsidR="00707C2E" w:rsidRPr="00CD6695">
        <w:rPr>
          <w:rFonts w:asciiTheme="minorHAnsi" w:hAnsiTheme="minorHAnsi" w:cs="Arial"/>
          <w:b w:val="0"/>
          <w:sz w:val="22"/>
          <w:szCs w:val="22"/>
        </w:rPr>
        <w:t xml:space="preserve"> or </w:t>
      </w:r>
      <w:r w:rsidRPr="00CD6695">
        <w:rPr>
          <w:rFonts w:asciiTheme="minorHAnsi" w:hAnsiTheme="minorHAnsi" w:cs="Arial"/>
          <w:b w:val="0"/>
          <w:sz w:val="22"/>
          <w:szCs w:val="22"/>
        </w:rPr>
        <w:t xml:space="preserve">posted to </w:t>
      </w:r>
      <w:r w:rsidRPr="00CD6695">
        <w:rPr>
          <w:rFonts w:asciiTheme="minorHAnsi" w:hAnsiTheme="minorHAnsi" w:cs="Arial"/>
          <w:b w:val="0"/>
          <w:i/>
          <w:iCs/>
          <w:sz w:val="22"/>
          <w:szCs w:val="22"/>
        </w:rPr>
        <w:t xml:space="preserve">East Lodge, Stobo, Peebles EH45 8NX </w:t>
      </w:r>
    </w:p>
    <w:p w14:paraId="0E6BFCAF" w14:textId="77777777" w:rsidR="00156A06" w:rsidRPr="00CD6695" w:rsidRDefault="00156A06">
      <w:pPr>
        <w:rPr>
          <w:rFonts w:asciiTheme="minorHAnsi" w:hAnsiTheme="minorHAnsi" w:cs="Arial"/>
        </w:rPr>
      </w:pPr>
    </w:p>
    <w:p w14:paraId="5FC98B2E" w14:textId="77777777" w:rsidR="00156A06" w:rsidRPr="00CD6695" w:rsidRDefault="00156A06">
      <w:pPr>
        <w:pStyle w:val="BodyText"/>
        <w:rPr>
          <w:rFonts w:asciiTheme="minorHAnsi" w:hAnsiTheme="minorHAnsi" w:cs="Arial"/>
        </w:rPr>
      </w:pPr>
      <w:r w:rsidRPr="00CD6695">
        <w:rPr>
          <w:rFonts w:asciiTheme="minorHAnsi" w:hAnsiTheme="minorHAnsi" w:cs="Arial"/>
          <w:u w:val="single"/>
        </w:rPr>
        <w:t>Payment</w:t>
      </w:r>
    </w:p>
    <w:p w14:paraId="51ED5A19" w14:textId="4AAABE6C" w:rsidR="005C3F92" w:rsidRPr="00CD6695" w:rsidRDefault="00576362" w:rsidP="005C3F92">
      <w:pPr>
        <w:rPr>
          <w:rFonts w:asciiTheme="minorHAnsi" w:hAnsiTheme="minorHAnsi" w:cs="Arial"/>
          <w:sz w:val="22"/>
          <w:szCs w:val="18"/>
        </w:rPr>
      </w:pPr>
      <w:r w:rsidRPr="00CD6695">
        <w:rPr>
          <w:rFonts w:asciiTheme="minorHAnsi" w:hAnsiTheme="minorHAnsi" w:cs="Arial"/>
          <w:bCs/>
          <w:sz w:val="22"/>
          <w:szCs w:val="18"/>
        </w:rPr>
        <w:t xml:space="preserve">Following </w:t>
      </w:r>
      <w:r w:rsidR="00FE79D9" w:rsidRPr="00CD6695">
        <w:rPr>
          <w:rFonts w:asciiTheme="minorHAnsi" w:hAnsiTheme="minorHAnsi" w:cs="Arial"/>
          <w:bCs/>
          <w:sz w:val="22"/>
          <w:szCs w:val="18"/>
        </w:rPr>
        <w:t xml:space="preserve">confirmation of your </w:t>
      </w:r>
      <w:r w:rsidRPr="00CD6695">
        <w:rPr>
          <w:rFonts w:asciiTheme="minorHAnsi" w:hAnsiTheme="minorHAnsi" w:cs="Arial"/>
          <w:bCs/>
          <w:sz w:val="22"/>
          <w:szCs w:val="18"/>
        </w:rPr>
        <w:t>booking,</w:t>
      </w:r>
      <w:r w:rsidR="00FE79D9" w:rsidRPr="00CD6695">
        <w:rPr>
          <w:rFonts w:asciiTheme="minorHAnsi" w:hAnsiTheme="minorHAnsi" w:cs="Arial"/>
          <w:bCs/>
          <w:sz w:val="22"/>
          <w:szCs w:val="18"/>
        </w:rPr>
        <w:t xml:space="preserve"> p</w:t>
      </w:r>
      <w:r w:rsidR="00C252AC" w:rsidRPr="00CD6695">
        <w:rPr>
          <w:rFonts w:asciiTheme="minorHAnsi" w:hAnsiTheme="minorHAnsi" w:cs="Arial"/>
          <w:bCs/>
          <w:sz w:val="22"/>
          <w:szCs w:val="18"/>
        </w:rPr>
        <w:t xml:space="preserve">ayment </w:t>
      </w:r>
      <w:r w:rsidR="008B4199" w:rsidRPr="00CD6695">
        <w:rPr>
          <w:rFonts w:asciiTheme="minorHAnsi" w:hAnsiTheme="minorHAnsi" w:cs="Arial"/>
          <w:bCs/>
          <w:sz w:val="22"/>
          <w:szCs w:val="18"/>
        </w:rPr>
        <w:t xml:space="preserve">should be made in full </w:t>
      </w:r>
      <w:r w:rsidRPr="00CD6695">
        <w:rPr>
          <w:rFonts w:asciiTheme="minorHAnsi" w:hAnsiTheme="minorHAnsi" w:cs="Arial"/>
          <w:b/>
          <w:color w:val="FF0000"/>
          <w:sz w:val="22"/>
          <w:szCs w:val="18"/>
          <w:u w:val="single"/>
        </w:rPr>
        <w:t xml:space="preserve">NO EARLIER than </w:t>
      </w:r>
      <w:r w:rsidR="00E315E7" w:rsidRPr="00CD6695">
        <w:rPr>
          <w:rFonts w:asciiTheme="minorHAnsi" w:hAnsiTheme="minorHAnsi" w:cs="Arial"/>
          <w:b/>
          <w:color w:val="FF0000"/>
          <w:sz w:val="22"/>
          <w:szCs w:val="18"/>
          <w:u w:val="single"/>
        </w:rPr>
        <w:t>1</w:t>
      </w:r>
      <w:r w:rsidR="00E315E7" w:rsidRPr="00CD6695">
        <w:rPr>
          <w:rFonts w:asciiTheme="minorHAnsi" w:hAnsiTheme="minorHAnsi" w:cs="Arial"/>
          <w:b/>
          <w:color w:val="FF0000"/>
          <w:sz w:val="22"/>
          <w:szCs w:val="18"/>
          <w:u w:val="single"/>
          <w:vertAlign w:val="superscript"/>
        </w:rPr>
        <w:t>st</w:t>
      </w:r>
      <w:r w:rsidR="00E315E7" w:rsidRPr="00CD6695">
        <w:rPr>
          <w:rFonts w:asciiTheme="minorHAnsi" w:hAnsiTheme="minorHAnsi" w:cs="Arial"/>
          <w:b/>
          <w:color w:val="FF0000"/>
          <w:sz w:val="22"/>
          <w:szCs w:val="18"/>
          <w:u w:val="single"/>
        </w:rPr>
        <w:t xml:space="preserve"> January 202</w:t>
      </w:r>
      <w:r w:rsidRPr="00CD6695">
        <w:rPr>
          <w:rFonts w:asciiTheme="minorHAnsi" w:hAnsiTheme="minorHAnsi" w:cs="Arial"/>
          <w:b/>
          <w:color w:val="FF0000"/>
          <w:sz w:val="22"/>
          <w:szCs w:val="18"/>
          <w:u w:val="single"/>
        </w:rPr>
        <w:t>7</w:t>
      </w:r>
      <w:r w:rsidR="00E315E7" w:rsidRPr="00CD6695">
        <w:rPr>
          <w:rFonts w:asciiTheme="minorHAnsi" w:hAnsiTheme="minorHAnsi" w:cs="Arial"/>
          <w:b/>
          <w:color w:val="FF0000"/>
          <w:sz w:val="22"/>
          <w:szCs w:val="18"/>
          <w:u w:val="single"/>
        </w:rPr>
        <w:t xml:space="preserve"> </w:t>
      </w:r>
      <w:r w:rsidRPr="00CD6695">
        <w:rPr>
          <w:rFonts w:asciiTheme="minorHAnsi" w:hAnsiTheme="minorHAnsi" w:cs="Arial"/>
          <w:b/>
          <w:color w:val="FF0000"/>
          <w:sz w:val="22"/>
          <w:szCs w:val="18"/>
          <w:u w:val="single"/>
        </w:rPr>
        <w:t xml:space="preserve">and </w:t>
      </w:r>
      <w:r w:rsidR="00EB1F7C">
        <w:rPr>
          <w:rFonts w:asciiTheme="minorHAnsi" w:hAnsiTheme="minorHAnsi" w:cs="Arial"/>
          <w:b/>
          <w:color w:val="FF0000"/>
          <w:sz w:val="22"/>
          <w:szCs w:val="18"/>
          <w:u w:val="single"/>
        </w:rPr>
        <w:t>NO LATER</w:t>
      </w:r>
      <w:r w:rsidRPr="00CD6695">
        <w:rPr>
          <w:rFonts w:asciiTheme="minorHAnsi" w:hAnsiTheme="minorHAnsi" w:cs="Arial"/>
          <w:b/>
          <w:color w:val="FF0000"/>
          <w:sz w:val="22"/>
          <w:szCs w:val="18"/>
          <w:u w:val="single"/>
        </w:rPr>
        <w:t xml:space="preserve"> than 31 January 2027 </w:t>
      </w:r>
      <w:r w:rsidR="008B4199" w:rsidRPr="00CD6695">
        <w:rPr>
          <w:rFonts w:asciiTheme="minorHAnsi" w:hAnsiTheme="minorHAnsi" w:cs="Arial"/>
          <w:bCs/>
          <w:sz w:val="22"/>
          <w:szCs w:val="18"/>
        </w:rPr>
        <w:t>(quoting a reference provided).</w:t>
      </w:r>
      <w:r w:rsidR="005C3F92" w:rsidRPr="00CD6695">
        <w:rPr>
          <w:rFonts w:asciiTheme="minorHAnsi" w:hAnsiTheme="minorHAnsi" w:cs="Arial"/>
          <w:sz w:val="22"/>
          <w:szCs w:val="18"/>
        </w:rPr>
        <w:t xml:space="preserve"> </w:t>
      </w:r>
      <w:r w:rsidR="003B1199" w:rsidRPr="00CD6695">
        <w:rPr>
          <w:rFonts w:asciiTheme="minorHAnsi" w:hAnsiTheme="minorHAnsi" w:cs="Arial"/>
          <w:sz w:val="22"/>
          <w:szCs w:val="18"/>
        </w:rPr>
        <w:t>Payment can be made by bank transfer or by cheque</w:t>
      </w:r>
      <w:r w:rsidR="00C252AC" w:rsidRPr="00CD6695">
        <w:rPr>
          <w:rFonts w:asciiTheme="minorHAnsi" w:hAnsiTheme="minorHAnsi" w:cs="Arial"/>
          <w:sz w:val="22"/>
          <w:szCs w:val="18"/>
        </w:rPr>
        <w:t>. Failure to pay may result in your booking being forfeited</w:t>
      </w:r>
      <w:r w:rsidRPr="00CD6695">
        <w:rPr>
          <w:rFonts w:asciiTheme="minorHAnsi" w:hAnsiTheme="minorHAnsi" w:cs="Arial"/>
          <w:sz w:val="22"/>
          <w:szCs w:val="18"/>
        </w:rPr>
        <w:t xml:space="preserve"> – for those with </w:t>
      </w:r>
      <w:r w:rsidR="00EB1F7C">
        <w:rPr>
          <w:rFonts w:asciiTheme="minorHAnsi" w:hAnsiTheme="minorHAnsi" w:cs="Arial"/>
          <w:sz w:val="22"/>
          <w:szCs w:val="18"/>
        </w:rPr>
        <w:t xml:space="preserve">difficulty </w:t>
      </w:r>
      <w:r w:rsidRPr="00CD6695">
        <w:rPr>
          <w:rFonts w:asciiTheme="minorHAnsi" w:hAnsiTheme="minorHAnsi" w:cs="Arial"/>
          <w:sz w:val="22"/>
          <w:szCs w:val="18"/>
        </w:rPr>
        <w:t xml:space="preserve">paying please contact the Bookings Secretary to make suitable </w:t>
      </w:r>
      <w:r w:rsidR="00EB1F7C">
        <w:rPr>
          <w:rFonts w:asciiTheme="minorHAnsi" w:hAnsiTheme="minorHAnsi" w:cs="Arial"/>
          <w:sz w:val="22"/>
          <w:szCs w:val="18"/>
        </w:rPr>
        <w:t xml:space="preserve">alternative </w:t>
      </w:r>
      <w:r w:rsidRPr="00CD6695">
        <w:rPr>
          <w:rFonts w:asciiTheme="minorHAnsi" w:hAnsiTheme="minorHAnsi" w:cs="Arial"/>
          <w:sz w:val="22"/>
          <w:szCs w:val="18"/>
        </w:rPr>
        <w:t>arrangements</w:t>
      </w:r>
      <w:r w:rsidR="003B1199" w:rsidRPr="00CD6695">
        <w:rPr>
          <w:rFonts w:asciiTheme="minorHAnsi" w:hAnsiTheme="minorHAnsi" w:cs="Arial"/>
          <w:sz w:val="22"/>
          <w:szCs w:val="18"/>
        </w:rPr>
        <w:t>:</w:t>
      </w:r>
    </w:p>
    <w:p w14:paraId="19A64AA0" w14:textId="77777777" w:rsidR="00140172" w:rsidRPr="00CD6695" w:rsidRDefault="00140172" w:rsidP="005C3F92">
      <w:pPr>
        <w:rPr>
          <w:rFonts w:asciiTheme="minorHAnsi" w:hAnsiTheme="minorHAnsi" w:cs="Arial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4813"/>
      </w:tblGrid>
      <w:tr w:rsidR="003B1199" w:rsidRPr="00CD6695" w14:paraId="0447D167" w14:textId="77777777" w:rsidTr="007B6B8E">
        <w:tc>
          <w:tcPr>
            <w:tcW w:w="4927" w:type="dxa"/>
          </w:tcPr>
          <w:p w14:paraId="1B8991ED" w14:textId="77777777" w:rsidR="003B1199" w:rsidRPr="00CD6695" w:rsidRDefault="003B1199" w:rsidP="005C3F92">
            <w:pPr>
              <w:rPr>
                <w:rFonts w:asciiTheme="minorHAnsi" w:hAnsiTheme="minorHAnsi" w:cs="Arial"/>
                <w:b/>
                <w:bCs/>
                <w:szCs w:val="24"/>
              </w:rPr>
            </w:pPr>
            <w:r w:rsidRPr="00CD6695">
              <w:rPr>
                <w:rFonts w:asciiTheme="minorHAnsi" w:hAnsiTheme="minorHAnsi" w:cs="Arial"/>
                <w:b/>
                <w:bCs/>
                <w:szCs w:val="24"/>
              </w:rPr>
              <w:t>Bank Transfer</w:t>
            </w:r>
          </w:p>
        </w:tc>
        <w:tc>
          <w:tcPr>
            <w:tcW w:w="4927" w:type="dxa"/>
          </w:tcPr>
          <w:p w14:paraId="07AFF49D" w14:textId="77777777" w:rsidR="003B1199" w:rsidRPr="00CD6695" w:rsidRDefault="003B1199" w:rsidP="005C3F92">
            <w:pPr>
              <w:rPr>
                <w:rFonts w:asciiTheme="minorHAnsi" w:hAnsiTheme="minorHAnsi" w:cs="Arial"/>
                <w:b/>
                <w:bCs/>
                <w:szCs w:val="24"/>
              </w:rPr>
            </w:pPr>
            <w:r w:rsidRPr="00CD6695">
              <w:rPr>
                <w:rFonts w:asciiTheme="minorHAnsi" w:hAnsiTheme="minorHAnsi" w:cs="Arial"/>
                <w:b/>
                <w:bCs/>
                <w:szCs w:val="24"/>
              </w:rPr>
              <w:t xml:space="preserve">Cheque </w:t>
            </w:r>
          </w:p>
        </w:tc>
      </w:tr>
      <w:tr w:rsidR="003B1199" w:rsidRPr="00CD6695" w14:paraId="6748C613" w14:textId="77777777" w:rsidTr="007B6B8E">
        <w:tc>
          <w:tcPr>
            <w:tcW w:w="4927" w:type="dxa"/>
          </w:tcPr>
          <w:p w14:paraId="52390FE5" w14:textId="77777777" w:rsidR="003B1199" w:rsidRPr="00CD6695" w:rsidRDefault="003B1199" w:rsidP="003B1199">
            <w:pPr>
              <w:rPr>
                <w:rFonts w:asciiTheme="minorHAnsi" w:hAnsiTheme="minorHAnsi" w:cs="Arial"/>
                <w:szCs w:val="24"/>
              </w:rPr>
            </w:pPr>
            <w:r w:rsidRPr="00CD6695">
              <w:rPr>
                <w:rFonts w:asciiTheme="minorHAnsi" w:hAnsiTheme="minorHAnsi" w:cs="Arial"/>
                <w:szCs w:val="24"/>
              </w:rPr>
              <w:t xml:space="preserve">To: Isle of May Bird Observatory and Field Station Trust </w:t>
            </w:r>
          </w:p>
          <w:p w14:paraId="722395DC" w14:textId="77777777" w:rsidR="003B1199" w:rsidRPr="00CD6695" w:rsidRDefault="003B1199" w:rsidP="003B1199">
            <w:pPr>
              <w:rPr>
                <w:rFonts w:asciiTheme="minorHAnsi" w:hAnsiTheme="minorHAnsi" w:cs="Arial"/>
                <w:szCs w:val="24"/>
              </w:rPr>
            </w:pPr>
          </w:p>
          <w:p w14:paraId="5A3918AC" w14:textId="77777777" w:rsidR="003B1199" w:rsidRPr="00CD6695" w:rsidRDefault="003B1199" w:rsidP="003B1199">
            <w:pPr>
              <w:rPr>
                <w:rFonts w:asciiTheme="minorHAnsi" w:hAnsiTheme="minorHAnsi" w:cs="Arial"/>
                <w:szCs w:val="24"/>
              </w:rPr>
            </w:pPr>
            <w:r w:rsidRPr="00CD6695">
              <w:rPr>
                <w:rFonts w:asciiTheme="minorHAnsi" w:hAnsiTheme="minorHAnsi" w:cs="Arial"/>
                <w:szCs w:val="24"/>
              </w:rPr>
              <w:t>Sort Code 83-19-08</w:t>
            </w:r>
          </w:p>
          <w:p w14:paraId="5B747325" w14:textId="77777777" w:rsidR="003B1199" w:rsidRPr="00CD6695" w:rsidRDefault="003B1199" w:rsidP="003B1199">
            <w:pPr>
              <w:rPr>
                <w:rFonts w:asciiTheme="minorHAnsi" w:hAnsiTheme="minorHAnsi" w:cs="Arial"/>
                <w:szCs w:val="24"/>
              </w:rPr>
            </w:pPr>
            <w:r w:rsidRPr="00CD6695">
              <w:rPr>
                <w:rFonts w:asciiTheme="minorHAnsi" w:hAnsiTheme="minorHAnsi" w:cs="Arial"/>
                <w:szCs w:val="24"/>
              </w:rPr>
              <w:t>Account Number 00115739</w:t>
            </w:r>
          </w:p>
          <w:p w14:paraId="1D724B87" w14:textId="77777777" w:rsidR="003B1199" w:rsidRPr="00CD6695" w:rsidRDefault="003B1199" w:rsidP="005C3F92">
            <w:pPr>
              <w:rPr>
                <w:rFonts w:asciiTheme="minorHAnsi" w:hAnsiTheme="minorHAnsi" w:cs="Arial"/>
                <w:szCs w:val="24"/>
              </w:rPr>
            </w:pPr>
          </w:p>
          <w:p w14:paraId="44C841E6" w14:textId="77777777" w:rsidR="003B1199" w:rsidRPr="00CD6695" w:rsidRDefault="003B1199" w:rsidP="005C3F92">
            <w:pPr>
              <w:rPr>
                <w:rFonts w:asciiTheme="minorHAnsi" w:hAnsiTheme="minorHAnsi" w:cs="Arial"/>
                <w:sz w:val="20"/>
              </w:rPr>
            </w:pPr>
            <w:r w:rsidRPr="00CD6695">
              <w:rPr>
                <w:rFonts w:asciiTheme="minorHAnsi" w:hAnsiTheme="minorHAnsi" w:cs="Arial"/>
                <w:sz w:val="20"/>
              </w:rPr>
              <w:t xml:space="preserve">Please </w:t>
            </w:r>
            <w:r w:rsidRPr="00CD6695">
              <w:rPr>
                <w:rFonts w:asciiTheme="minorHAnsi" w:hAnsiTheme="minorHAnsi" w:cs="Arial"/>
                <w:b/>
                <w:bCs/>
                <w:sz w:val="20"/>
                <w:u w:val="single"/>
              </w:rPr>
              <w:t>make a single payment on behalf of the group</w:t>
            </w:r>
            <w:r w:rsidRPr="00CD6695">
              <w:rPr>
                <w:rFonts w:asciiTheme="minorHAnsi" w:hAnsiTheme="minorHAnsi" w:cs="Arial"/>
                <w:sz w:val="20"/>
              </w:rPr>
              <w:t xml:space="preserve"> as a whole unless otherwise arranged and quote leaders name and date of visit</w:t>
            </w:r>
            <w:r w:rsidR="00E5045A" w:rsidRPr="00CD6695">
              <w:rPr>
                <w:rFonts w:asciiTheme="minorHAnsi" w:hAnsiTheme="minorHAnsi" w:cs="Arial"/>
                <w:sz w:val="20"/>
              </w:rPr>
              <w:t xml:space="preserve"> in reference</w:t>
            </w:r>
          </w:p>
        </w:tc>
        <w:tc>
          <w:tcPr>
            <w:tcW w:w="4927" w:type="dxa"/>
          </w:tcPr>
          <w:p w14:paraId="5194F5D0" w14:textId="63978022" w:rsidR="003B1199" w:rsidRPr="00CD6695" w:rsidRDefault="003B1199" w:rsidP="003B1199">
            <w:pPr>
              <w:pStyle w:val="BodyText"/>
              <w:rPr>
                <w:rFonts w:asciiTheme="minorHAnsi" w:hAnsiTheme="minorHAnsi" w:cs="Arial"/>
                <w:b w:val="0"/>
                <w:sz w:val="22"/>
                <w:szCs w:val="22"/>
              </w:rPr>
            </w:pPr>
            <w:r w:rsidRPr="00CD6695">
              <w:rPr>
                <w:rFonts w:asciiTheme="minorHAnsi" w:hAnsiTheme="minorHAnsi" w:cs="Arial"/>
                <w:b w:val="0"/>
                <w:sz w:val="22"/>
                <w:szCs w:val="22"/>
              </w:rPr>
              <w:t xml:space="preserve">Payment by cheque </w:t>
            </w:r>
            <w:r w:rsidR="00576362" w:rsidRPr="00CD6695">
              <w:rPr>
                <w:rFonts w:asciiTheme="minorHAnsi" w:hAnsiTheme="minorHAnsi" w:cs="Arial"/>
                <w:b w:val="0"/>
                <w:sz w:val="22"/>
                <w:szCs w:val="22"/>
              </w:rPr>
              <w:t xml:space="preserve">is acceptable (for one more year) and can be </w:t>
            </w:r>
            <w:r w:rsidRPr="00CD6695">
              <w:rPr>
                <w:rFonts w:asciiTheme="minorHAnsi" w:hAnsiTheme="minorHAnsi" w:cs="Arial"/>
                <w:b w:val="0"/>
                <w:sz w:val="22"/>
                <w:szCs w:val="22"/>
              </w:rPr>
              <w:t xml:space="preserve">made out to </w:t>
            </w:r>
            <w:r w:rsidRPr="00CD6695">
              <w:rPr>
                <w:rFonts w:asciiTheme="minorHAnsi" w:hAnsiTheme="minorHAnsi" w:cs="Arial"/>
                <w:sz w:val="22"/>
                <w:szCs w:val="22"/>
              </w:rPr>
              <w:t>“The Isle of May Bird Observatory Trust”</w:t>
            </w:r>
            <w:r w:rsidRPr="00CD6695">
              <w:rPr>
                <w:rFonts w:asciiTheme="minorHAnsi" w:hAnsiTheme="minorHAnsi" w:cs="Arial"/>
                <w:b w:val="0"/>
                <w:sz w:val="22"/>
                <w:szCs w:val="22"/>
              </w:rPr>
              <w:t xml:space="preserve"> </w:t>
            </w:r>
          </w:p>
          <w:p w14:paraId="5AA6FD8F" w14:textId="77777777" w:rsidR="003B1199" w:rsidRPr="00CD6695" w:rsidRDefault="003B1199" w:rsidP="003B1199">
            <w:pPr>
              <w:pStyle w:val="BodyText"/>
              <w:rPr>
                <w:rFonts w:asciiTheme="minorHAnsi" w:hAnsiTheme="minorHAnsi" w:cs="Arial"/>
                <w:b w:val="0"/>
                <w:szCs w:val="24"/>
              </w:rPr>
            </w:pPr>
          </w:p>
          <w:p w14:paraId="535A3E59" w14:textId="77777777" w:rsidR="0075446A" w:rsidRPr="00CD6695" w:rsidRDefault="003B1199" w:rsidP="003B1199">
            <w:pPr>
              <w:pStyle w:val="BodyText"/>
              <w:rPr>
                <w:rFonts w:asciiTheme="minorHAnsi" w:hAnsiTheme="minorHAnsi" w:cs="Arial"/>
                <w:b w:val="0"/>
                <w:sz w:val="22"/>
                <w:szCs w:val="22"/>
              </w:rPr>
            </w:pPr>
            <w:r w:rsidRPr="00CD6695">
              <w:rPr>
                <w:rFonts w:asciiTheme="minorHAnsi" w:hAnsiTheme="minorHAnsi" w:cs="Arial"/>
                <w:b w:val="0"/>
                <w:sz w:val="22"/>
                <w:szCs w:val="22"/>
              </w:rPr>
              <w:t>Send to</w:t>
            </w:r>
            <w:r w:rsidR="0075446A" w:rsidRPr="00CD6695">
              <w:rPr>
                <w:rFonts w:asciiTheme="minorHAnsi" w:hAnsiTheme="minorHAnsi" w:cs="Arial"/>
                <w:b w:val="0"/>
                <w:sz w:val="22"/>
                <w:szCs w:val="22"/>
              </w:rPr>
              <w:t xml:space="preserve"> the Hon. Treasurer</w:t>
            </w:r>
            <w:r w:rsidRPr="00CD6695">
              <w:rPr>
                <w:rFonts w:asciiTheme="minorHAnsi" w:hAnsiTheme="minorHAnsi" w:cs="Arial"/>
                <w:b w:val="0"/>
                <w:sz w:val="22"/>
                <w:szCs w:val="22"/>
              </w:rPr>
              <w:t xml:space="preserve">: </w:t>
            </w:r>
          </w:p>
          <w:p w14:paraId="4816CFA6" w14:textId="77777777" w:rsidR="008B4199" w:rsidRPr="00CD6695" w:rsidRDefault="00C252AC" w:rsidP="003B1199">
            <w:pPr>
              <w:pStyle w:val="BodyText"/>
              <w:rPr>
                <w:rFonts w:asciiTheme="minorHAnsi" w:hAnsiTheme="minorHAnsi" w:cs="Arial"/>
                <w:b w:val="0"/>
                <w:sz w:val="22"/>
                <w:szCs w:val="22"/>
              </w:rPr>
            </w:pPr>
            <w:r w:rsidRPr="00CD6695">
              <w:rPr>
                <w:rFonts w:asciiTheme="minorHAnsi" w:hAnsiTheme="minorHAnsi" w:cs="Arial"/>
                <w:b w:val="0"/>
                <w:sz w:val="22"/>
                <w:szCs w:val="22"/>
              </w:rPr>
              <w:t>Ian Skillin</w:t>
            </w:r>
            <w:r w:rsidR="00D50AF5" w:rsidRPr="00CD6695">
              <w:rPr>
                <w:rFonts w:asciiTheme="minorHAnsi" w:hAnsiTheme="minorHAnsi" w:cs="Arial"/>
                <w:b w:val="0"/>
                <w:sz w:val="22"/>
                <w:szCs w:val="22"/>
              </w:rPr>
              <w:t>g</w:t>
            </w:r>
          </w:p>
          <w:p w14:paraId="385E83C3" w14:textId="1CF18EB5" w:rsidR="00576362" w:rsidRPr="00CD6695" w:rsidRDefault="00D50AF5" w:rsidP="00D50AF5">
            <w:pPr>
              <w:rPr>
                <w:rFonts w:asciiTheme="minorHAnsi" w:hAnsiTheme="minorHAnsi"/>
                <w:sz w:val="22"/>
                <w:szCs w:val="22"/>
              </w:rPr>
            </w:pPr>
            <w:r w:rsidRPr="00CD6695">
              <w:rPr>
                <w:rFonts w:asciiTheme="minorHAnsi" w:hAnsiTheme="minorHAnsi"/>
                <w:sz w:val="22"/>
                <w:szCs w:val="22"/>
              </w:rPr>
              <w:t xml:space="preserve">36 Marchfield Place, </w:t>
            </w:r>
          </w:p>
          <w:p w14:paraId="2E28DBB0" w14:textId="7125208C" w:rsidR="00D50AF5" w:rsidRPr="00CD6695" w:rsidRDefault="00D50AF5" w:rsidP="00D50AF5">
            <w:pPr>
              <w:rPr>
                <w:rFonts w:asciiTheme="minorHAnsi" w:hAnsiTheme="minorHAnsi"/>
                <w:sz w:val="22"/>
                <w:szCs w:val="22"/>
                <w:lang w:eastAsia="en-GB"/>
              </w:rPr>
            </w:pPr>
            <w:r w:rsidRPr="00CD6695">
              <w:rPr>
                <w:rFonts w:asciiTheme="minorHAnsi" w:hAnsiTheme="minorHAnsi"/>
                <w:sz w:val="22"/>
                <w:szCs w:val="22"/>
              </w:rPr>
              <w:t>Dumfries , DG1 1GQ</w:t>
            </w:r>
          </w:p>
          <w:p w14:paraId="148FAF67" w14:textId="030D9998" w:rsidR="003B1199" w:rsidRPr="00CD6695" w:rsidRDefault="003B1199" w:rsidP="003B1199">
            <w:pPr>
              <w:rPr>
                <w:rFonts w:asciiTheme="minorHAnsi" w:hAnsiTheme="minorHAnsi" w:cs="Arial"/>
                <w:szCs w:val="24"/>
              </w:rPr>
            </w:pPr>
          </w:p>
        </w:tc>
      </w:tr>
    </w:tbl>
    <w:p w14:paraId="18D65CF3" w14:textId="77777777" w:rsidR="00156A06" w:rsidRPr="00321A1E" w:rsidRDefault="00156A06" w:rsidP="008C5916">
      <w:pPr>
        <w:pStyle w:val="Heading4"/>
        <w:numPr>
          <w:ilvl w:val="0"/>
          <w:numId w:val="0"/>
        </w:numPr>
        <w:jc w:val="left"/>
        <w:rPr>
          <w:rFonts w:ascii="Arial" w:hAnsi="Arial" w:cs="Arial"/>
          <w:sz w:val="22"/>
          <w:szCs w:val="22"/>
        </w:rPr>
      </w:pPr>
      <w:r w:rsidRPr="00321A1E">
        <w:rPr>
          <w:rFonts w:ascii="Arial" w:hAnsi="Arial" w:cs="Arial"/>
          <w:sz w:val="22"/>
          <w:szCs w:val="22"/>
        </w:rPr>
        <w:lastRenderedPageBreak/>
        <w:t>Details of All Other Visitors in Your Party</w:t>
      </w:r>
    </w:p>
    <w:p w14:paraId="72B8893A" w14:textId="77777777" w:rsidR="00156A06" w:rsidRDefault="00156A06" w:rsidP="007B6B8E">
      <w:pPr>
        <w:rPr>
          <w:rFonts w:ascii="Arial" w:hAnsi="Arial" w:cs="Arial"/>
          <w:sz w:val="22"/>
          <w:szCs w:val="22"/>
        </w:rPr>
      </w:pPr>
      <w:r w:rsidRPr="00321A1E">
        <w:rPr>
          <w:rFonts w:ascii="Arial" w:hAnsi="Arial" w:cs="Arial"/>
          <w:sz w:val="22"/>
          <w:szCs w:val="22"/>
        </w:rPr>
        <w:t xml:space="preserve">(Please </w:t>
      </w:r>
      <w:r w:rsidR="008F54E3">
        <w:rPr>
          <w:rFonts w:ascii="Arial" w:hAnsi="Arial" w:cs="Arial"/>
          <w:sz w:val="22"/>
          <w:szCs w:val="22"/>
        </w:rPr>
        <w:t xml:space="preserve">ensure you </w:t>
      </w:r>
      <w:r w:rsidRPr="00321A1E">
        <w:rPr>
          <w:rFonts w:ascii="Arial" w:hAnsi="Arial" w:cs="Arial"/>
          <w:sz w:val="22"/>
          <w:szCs w:val="22"/>
        </w:rPr>
        <w:t xml:space="preserve">note ringing permit details for any </w:t>
      </w:r>
      <w:r w:rsidR="008F54E3">
        <w:rPr>
          <w:rFonts w:ascii="Arial" w:hAnsi="Arial" w:cs="Arial"/>
          <w:sz w:val="22"/>
          <w:szCs w:val="22"/>
        </w:rPr>
        <w:t xml:space="preserve">ringing </w:t>
      </w:r>
      <w:r w:rsidRPr="00321A1E">
        <w:rPr>
          <w:rFonts w:ascii="Arial" w:hAnsi="Arial" w:cs="Arial"/>
          <w:sz w:val="22"/>
          <w:szCs w:val="22"/>
        </w:rPr>
        <w:t>members of your party)</w:t>
      </w:r>
    </w:p>
    <w:p w14:paraId="2C7563B1" w14:textId="6248547B" w:rsidR="007B6B8E" w:rsidRDefault="00EB1F7C" w:rsidP="007B6B8E">
      <w:pPr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362A6FAE" wp14:editId="5FFF5AB9">
                <wp:simplePos x="0" y="0"/>
                <wp:positionH relativeFrom="column">
                  <wp:posOffset>3347085</wp:posOffset>
                </wp:positionH>
                <wp:positionV relativeFrom="paragraph">
                  <wp:posOffset>85090</wp:posOffset>
                </wp:positionV>
                <wp:extent cx="3089275" cy="2917825"/>
                <wp:effectExtent l="0" t="0" r="0" b="0"/>
                <wp:wrapNone/>
                <wp:docPr id="10961101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9275" cy="29178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076CEC" w14:textId="77777777" w:rsidR="00284C5E" w:rsidRDefault="00284C5E"/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146"/>
                              <w:gridCol w:w="3436"/>
                            </w:tblGrid>
                            <w:tr w:rsidR="00284C5E" w:rsidRPr="007B6B8E" w14:paraId="73604920" w14:textId="77777777" w:rsidTr="007B6B8E">
                              <w:trPr>
                                <w:trHeight w:val="259"/>
                              </w:trPr>
                              <w:tc>
                                <w:tcPr>
                                  <w:tcW w:w="4484" w:type="dxa"/>
                                  <w:gridSpan w:val="2"/>
                                </w:tcPr>
                                <w:p w14:paraId="44EA80E9" w14:textId="77777777" w:rsidR="00284C5E" w:rsidRPr="007B6B8E" w:rsidRDefault="00FE79D9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  <w:r w:rsidR="00284C5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284C5E" w:rsidRPr="007B6B8E" w14:paraId="15EE44D0" w14:textId="77777777" w:rsidTr="007B6B8E">
                              <w:trPr>
                                <w:trHeight w:val="504"/>
                              </w:trPr>
                              <w:tc>
                                <w:tcPr>
                                  <w:tcW w:w="952" w:type="dxa"/>
                                </w:tcPr>
                                <w:p w14:paraId="4FE252B3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7B6B8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3532" w:type="dxa"/>
                                </w:tcPr>
                                <w:p w14:paraId="388B8375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5B3EDE98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84C5E" w:rsidRPr="007B6B8E" w14:paraId="349F5497" w14:textId="77777777" w:rsidTr="007B6B8E">
                              <w:trPr>
                                <w:trHeight w:val="764"/>
                              </w:trPr>
                              <w:tc>
                                <w:tcPr>
                                  <w:tcW w:w="952" w:type="dxa"/>
                                </w:tcPr>
                                <w:p w14:paraId="70D2A000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7B6B8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Address</w:t>
                                  </w:r>
                                </w:p>
                              </w:tc>
                              <w:tc>
                                <w:tcPr>
                                  <w:tcW w:w="3532" w:type="dxa"/>
                                </w:tcPr>
                                <w:p w14:paraId="5B5101EE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4DC3F0E2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0FCFDBE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84C5E" w:rsidRPr="007B6B8E" w14:paraId="582C0918" w14:textId="77777777" w:rsidTr="007B6B8E">
                              <w:trPr>
                                <w:trHeight w:val="519"/>
                              </w:trPr>
                              <w:tc>
                                <w:tcPr>
                                  <w:tcW w:w="952" w:type="dxa"/>
                                </w:tcPr>
                                <w:p w14:paraId="5F7CF45A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7B6B8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Tel/mob</w:t>
                                  </w:r>
                                </w:p>
                              </w:tc>
                              <w:tc>
                                <w:tcPr>
                                  <w:tcW w:w="3532" w:type="dxa"/>
                                </w:tcPr>
                                <w:p w14:paraId="57B7162F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5DADBB9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84C5E" w:rsidRPr="007B6B8E" w14:paraId="2656C89F" w14:textId="77777777" w:rsidTr="007B6B8E">
                              <w:trPr>
                                <w:trHeight w:val="504"/>
                              </w:trPr>
                              <w:tc>
                                <w:tcPr>
                                  <w:tcW w:w="952" w:type="dxa"/>
                                </w:tcPr>
                                <w:p w14:paraId="2C65C319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7B6B8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Email</w:t>
                                  </w:r>
                                </w:p>
                              </w:tc>
                              <w:tc>
                                <w:tcPr>
                                  <w:tcW w:w="3532" w:type="dxa"/>
                                </w:tcPr>
                                <w:p w14:paraId="56FA66B4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5F42F250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84C5E" w:rsidRPr="007B6B8E" w14:paraId="37DB634C" w14:textId="77777777" w:rsidTr="007B6B8E">
                              <w:trPr>
                                <w:trHeight w:val="504"/>
                              </w:trPr>
                              <w:tc>
                                <w:tcPr>
                                  <w:tcW w:w="952" w:type="dxa"/>
                                </w:tcPr>
                                <w:p w14:paraId="6A5B4244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7B6B8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IOMBO member</w:t>
                                  </w:r>
                                  <w:r w:rsidR="007654C1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?</w:t>
                                  </w:r>
                                </w:p>
                              </w:tc>
                              <w:tc>
                                <w:tcPr>
                                  <w:tcW w:w="3532" w:type="dxa"/>
                                </w:tcPr>
                                <w:p w14:paraId="4A0A27FC" w14:textId="77777777" w:rsidR="007654C1" w:rsidRPr="007B6B8E" w:rsidRDefault="007654C1" w:rsidP="007654C1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  YES/NO</w:t>
                                  </w:r>
                                </w:p>
                                <w:p w14:paraId="02ACBD00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84C5E" w:rsidRPr="007B6B8E" w14:paraId="52804F2E" w14:textId="77777777" w:rsidTr="007B6B8E">
                              <w:trPr>
                                <w:trHeight w:val="504"/>
                              </w:trPr>
                              <w:tc>
                                <w:tcPr>
                                  <w:tcW w:w="952" w:type="dxa"/>
                                </w:tcPr>
                                <w:p w14:paraId="767D1A39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7B6B8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Ringing permit no.</w:t>
                                  </w:r>
                                </w:p>
                              </w:tc>
                              <w:tc>
                                <w:tcPr>
                                  <w:tcW w:w="3532" w:type="dxa"/>
                                </w:tcPr>
                                <w:p w14:paraId="3863F5B8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6DD654CE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F6A8ABA" w14:textId="77777777" w:rsidR="00284C5E" w:rsidRDefault="00284C5E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62A6FAE" id="_x0000_s1028" type="#_x0000_t202" style="position:absolute;margin-left:263.55pt;margin-top:6.7pt;width:243.25pt;height:229.7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" strokecolor="white" strokeweight="0">
                <v:fill opacity="0"/>
                <v:textbox style="mso-fit-shape-to-text:t">
                  <w:txbxContent>
                    <w:p w14:paraId="71076CEC" w14:textId="77777777" w:rsidR="00284C5E" w:rsidRDefault="00284C5E"/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146"/>
                        <w:gridCol w:w="3436"/>
                      </w:tblGrid>
                      <w:tr w:rsidR="00284C5E" w:rsidRPr="007B6B8E" w14:paraId="73604920" w14:textId="77777777" w:rsidTr="007B6B8E">
                        <w:trPr>
                          <w:trHeight w:val="259"/>
                        </w:trPr>
                        <w:tc>
                          <w:tcPr>
                            <w:tcW w:w="4484" w:type="dxa"/>
                            <w:gridSpan w:val="2"/>
                          </w:tcPr>
                          <w:p w14:paraId="44EA80E9" w14:textId="77777777" w:rsidR="00284C5E" w:rsidRPr="007B6B8E" w:rsidRDefault="00FE79D9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3</w:t>
                            </w:r>
                            <w:r w:rsidR="00284C5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c>
                      </w:tr>
                      <w:tr w:rsidR="00284C5E" w:rsidRPr="007B6B8E" w14:paraId="15EE44D0" w14:textId="77777777" w:rsidTr="007B6B8E">
                        <w:trPr>
                          <w:trHeight w:val="504"/>
                        </w:trPr>
                        <w:tc>
                          <w:tcPr>
                            <w:tcW w:w="952" w:type="dxa"/>
                          </w:tcPr>
                          <w:p w14:paraId="4FE252B3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B6B8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3532" w:type="dxa"/>
                          </w:tcPr>
                          <w:p w14:paraId="388B8375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5B3EDE98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84C5E" w:rsidRPr="007B6B8E" w14:paraId="349F5497" w14:textId="77777777" w:rsidTr="007B6B8E">
                        <w:trPr>
                          <w:trHeight w:val="764"/>
                        </w:trPr>
                        <w:tc>
                          <w:tcPr>
                            <w:tcW w:w="952" w:type="dxa"/>
                          </w:tcPr>
                          <w:p w14:paraId="70D2A000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B6B8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Address</w:t>
                            </w:r>
                          </w:p>
                        </w:tc>
                        <w:tc>
                          <w:tcPr>
                            <w:tcW w:w="3532" w:type="dxa"/>
                          </w:tcPr>
                          <w:p w14:paraId="5B5101EE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4DC3F0E2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70FCFDBE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84C5E" w:rsidRPr="007B6B8E" w14:paraId="582C0918" w14:textId="77777777" w:rsidTr="007B6B8E">
                        <w:trPr>
                          <w:trHeight w:val="519"/>
                        </w:trPr>
                        <w:tc>
                          <w:tcPr>
                            <w:tcW w:w="952" w:type="dxa"/>
                          </w:tcPr>
                          <w:p w14:paraId="5F7CF45A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B6B8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Tel/mob</w:t>
                            </w:r>
                          </w:p>
                        </w:tc>
                        <w:tc>
                          <w:tcPr>
                            <w:tcW w:w="3532" w:type="dxa"/>
                          </w:tcPr>
                          <w:p w14:paraId="57B7162F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25DADBB9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84C5E" w:rsidRPr="007B6B8E" w14:paraId="2656C89F" w14:textId="77777777" w:rsidTr="007B6B8E">
                        <w:trPr>
                          <w:trHeight w:val="504"/>
                        </w:trPr>
                        <w:tc>
                          <w:tcPr>
                            <w:tcW w:w="952" w:type="dxa"/>
                          </w:tcPr>
                          <w:p w14:paraId="2C65C319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B6B8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Email</w:t>
                            </w:r>
                          </w:p>
                        </w:tc>
                        <w:tc>
                          <w:tcPr>
                            <w:tcW w:w="3532" w:type="dxa"/>
                          </w:tcPr>
                          <w:p w14:paraId="56FA66B4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5F42F250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84C5E" w:rsidRPr="007B6B8E" w14:paraId="37DB634C" w14:textId="77777777" w:rsidTr="007B6B8E">
                        <w:trPr>
                          <w:trHeight w:val="504"/>
                        </w:trPr>
                        <w:tc>
                          <w:tcPr>
                            <w:tcW w:w="952" w:type="dxa"/>
                          </w:tcPr>
                          <w:p w14:paraId="6A5B4244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B6B8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IOMBO member</w:t>
                            </w:r>
                            <w:r w:rsidR="007654C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?</w:t>
                            </w:r>
                          </w:p>
                        </w:tc>
                        <w:tc>
                          <w:tcPr>
                            <w:tcW w:w="3532" w:type="dxa"/>
                          </w:tcPr>
                          <w:p w14:paraId="4A0A27FC" w14:textId="77777777" w:rsidR="007654C1" w:rsidRPr="007B6B8E" w:rsidRDefault="007654C1" w:rsidP="007654C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YES/NO</w:t>
                            </w:r>
                          </w:p>
                          <w:p w14:paraId="02ACBD00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84C5E" w:rsidRPr="007B6B8E" w14:paraId="52804F2E" w14:textId="77777777" w:rsidTr="007B6B8E">
                        <w:trPr>
                          <w:trHeight w:val="504"/>
                        </w:trPr>
                        <w:tc>
                          <w:tcPr>
                            <w:tcW w:w="952" w:type="dxa"/>
                          </w:tcPr>
                          <w:p w14:paraId="767D1A39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B6B8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Ringing permit no.</w:t>
                            </w:r>
                          </w:p>
                        </w:tc>
                        <w:tc>
                          <w:tcPr>
                            <w:tcW w:w="3532" w:type="dxa"/>
                          </w:tcPr>
                          <w:p w14:paraId="3863F5B8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6DD654CE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1F6A8ABA" w14:textId="77777777" w:rsidR="00284C5E" w:rsidRDefault="00284C5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150B2B5F" wp14:editId="2862E772">
                <wp:simplePos x="0" y="0"/>
                <wp:positionH relativeFrom="column">
                  <wp:posOffset>32385</wp:posOffset>
                </wp:positionH>
                <wp:positionV relativeFrom="paragraph">
                  <wp:posOffset>85090</wp:posOffset>
                </wp:positionV>
                <wp:extent cx="3089275" cy="2917825"/>
                <wp:effectExtent l="0" t="0" r="0" b="0"/>
                <wp:wrapNone/>
                <wp:docPr id="20017472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9275" cy="29178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DAC8D8" w14:textId="77777777" w:rsidR="007B6B8E" w:rsidRDefault="007B6B8E"/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146"/>
                              <w:gridCol w:w="3436"/>
                            </w:tblGrid>
                            <w:tr w:rsidR="00284C5E" w:rsidRPr="007B6B8E" w14:paraId="7D2569CA" w14:textId="77777777" w:rsidTr="007B6B8E">
                              <w:trPr>
                                <w:trHeight w:val="259"/>
                              </w:trPr>
                              <w:tc>
                                <w:tcPr>
                                  <w:tcW w:w="4484" w:type="dxa"/>
                                  <w:gridSpan w:val="2"/>
                                </w:tcPr>
                                <w:p w14:paraId="2357DF7C" w14:textId="77777777" w:rsidR="007B6B8E" w:rsidRPr="007B6B8E" w:rsidRDefault="00FE79D9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7B6B8E" w:rsidRPr="007B6B8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284C5E" w:rsidRPr="007B6B8E" w14:paraId="634A95F3" w14:textId="77777777" w:rsidTr="007B6B8E">
                              <w:trPr>
                                <w:trHeight w:val="504"/>
                              </w:trPr>
                              <w:tc>
                                <w:tcPr>
                                  <w:tcW w:w="952" w:type="dxa"/>
                                </w:tcPr>
                                <w:p w14:paraId="1F58711B" w14:textId="77777777" w:rsidR="007B6B8E" w:rsidRPr="007B6B8E" w:rsidRDefault="007B6B8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7B6B8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3532" w:type="dxa"/>
                                </w:tcPr>
                                <w:p w14:paraId="1EF7E311" w14:textId="77777777" w:rsidR="007B6B8E" w:rsidRPr="007B6B8E" w:rsidRDefault="007B6B8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6CEB6E1" w14:textId="77777777" w:rsidR="007B6B8E" w:rsidRPr="007B6B8E" w:rsidRDefault="007B6B8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84C5E" w:rsidRPr="007B6B8E" w14:paraId="546BDA7B" w14:textId="77777777" w:rsidTr="007B6B8E">
                              <w:trPr>
                                <w:trHeight w:val="764"/>
                              </w:trPr>
                              <w:tc>
                                <w:tcPr>
                                  <w:tcW w:w="952" w:type="dxa"/>
                                </w:tcPr>
                                <w:p w14:paraId="3F677EAB" w14:textId="77777777" w:rsidR="007B6B8E" w:rsidRPr="007B6B8E" w:rsidRDefault="007B6B8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7B6B8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Address</w:t>
                                  </w:r>
                                </w:p>
                              </w:tc>
                              <w:tc>
                                <w:tcPr>
                                  <w:tcW w:w="3532" w:type="dxa"/>
                                </w:tcPr>
                                <w:p w14:paraId="00733579" w14:textId="77777777" w:rsidR="007B6B8E" w:rsidRPr="007B6B8E" w:rsidRDefault="007B6B8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5ED72425" w14:textId="77777777" w:rsidR="007B6B8E" w:rsidRPr="007B6B8E" w:rsidRDefault="007B6B8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E927A54" w14:textId="77777777" w:rsidR="007B6B8E" w:rsidRPr="007B6B8E" w:rsidRDefault="007B6B8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84C5E" w:rsidRPr="007B6B8E" w14:paraId="41FBCD03" w14:textId="77777777" w:rsidTr="007B6B8E">
                              <w:trPr>
                                <w:trHeight w:val="519"/>
                              </w:trPr>
                              <w:tc>
                                <w:tcPr>
                                  <w:tcW w:w="952" w:type="dxa"/>
                                </w:tcPr>
                                <w:p w14:paraId="48A9852A" w14:textId="77777777" w:rsidR="007B6B8E" w:rsidRPr="007B6B8E" w:rsidRDefault="007B6B8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7B6B8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Tel/mob</w:t>
                                  </w:r>
                                </w:p>
                              </w:tc>
                              <w:tc>
                                <w:tcPr>
                                  <w:tcW w:w="3532" w:type="dxa"/>
                                </w:tcPr>
                                <w:p w14:paraId="2A6665FD" w14:textId="77777777" w:rsidR="007B6B8E" w:rsidRPr="007B6B8E" w:rsidRDefault="007B6B8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35636A8F" w14:textId="77777777" w:rsidR="007B6B8E" w:rsidRPr="007B6B8E" w:rsidRDefault="007B6B8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84C5E" w:rsidRPr="007B6B8E" w14:paraId="78587F7A" w14:textId="77777777" w:rsidTr="007B6B8E">
                              <w:trPr>
                                <w:trHeight w:val="504"/>
                              </w:trPr>
                              <w:tc>
                                <w:tcPr>
                                  <w:tcW w:w="952" w:type="dxa"/>
                                </w:tcPr>
                                <w:p w14:paraId="73F4B67E" w14:textId="77777777" w:rsidR="007B6B8E" w:rsidRPr="007B6B8E" w:rsidRDefault="007B6B8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7B6B8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Email</w:t>
                                  </w:r>
                                </w:p>
                              </w:tc>
                              <w:tc>
                                <w:tcPr>
                                  <w:tcW w:w="3532" w:type="dxa"/>
                                </w:tcPr>
                                <w:p w14:paraId="0E09E7C7" w14:textId="77777777" w:rsidR="007B6B8E" w:rsidRPr="007B6B8E" w:rsidRDefault="007B6B8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D0D7544" w14:textId="77777777" w:rsidR="007B6B8E" w:rsidRPr="007B6B8E" w:rsidRDefault="007B6B8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84C5E" w:rsidRPr="007B6B8E" w14:paraId="02C4FF89" w14:textId="77777777" w:rsidTr="007B6B8E">
                              <w:trPr>
                                <w:trHeight w:val="504"/>
                              </w:trPr>
                              <w:tc>
                                <w:tcPr>
                                  <w:tcW w:w="952" w:type="dxa"/>
                                </w:tcPr>
                                <w:p w14:paraId="761F59FD" w14:textId="77777777" w:rsidR="007B6B8E" w:rsidRPr="007B6B8E" w:rsidRDefault="007B6B8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7B6B8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IOMBO member</w:t>
                                  </w:r>
                                  <w:r w:rsidR="007654C1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?</w:t>
                                  </w:r>
                                </w:p>
                              </w:tc>
                              <w:tc>
                                <w:tcPr>
                                  <w:tcW w:w="3532" w:type="dxa"/>
                                </w:tcPr>
                                <w:p w14:paraId="2BCC23B1" w14:textId="77777777" w:rsidR="007B6B8E" w:rsidRPr="007B6B8E" w:rsidRDefault="007654C1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  YES/NO</w:t>
                                  </w:r>
                                </w:p>
                                <w:p w14:paraId="5181FC9D" w14:textId="77777777" w:rsidR="007B6B8E" w:rsidRPr="007B6B8E" w:rsidRDefault="007B6B8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84C5E" w:rsidRPr="007B6B8E" w14:paraId="204BC4C1" w14:textId="77777777" w:rsidTr="007B6B8E">
                              <w:trPr>
                                <w:trHeight w:val="504"/>
                              </w:trPr>
                              <w:tc>
                                <w:tcPr>
                                  <w:tcW w:w="952" w:type="dxa"/>
                                </w:tcPr>
                                <w:p w14:paraId="5A8BDED8" w14:textId="77777777" w:rsidR="007B6B8E" w:rsidRPr="007B6B8E" w:rsidRDefault="007B6B8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7B6B8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Ringing permit no.</w:t>
                                  </w:r>
                                </w:p>
                              </w:tc>
                              <w:tc>
                                <w:tcPr>
                                  <w:tcW w:w="3532" w:type="dxa"/>
                                </w:tcPr>
                                <w:p w14:paraId="42F0E787" w14:textId="77777777" w:rsidR="007B6B8E" w:rsidRPr="007B6B8E" w:rsidRDefault="007B6B8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EEEF578" w14:textId="77777777" w:rsidR="007B6B8E" w:rsidRPr="007B6B8E" w:rsidRDefault="007B6B8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5C7D085" w14:textId="77777777" w:rsidR="007B6B8E" w:rsidRDefault="007B6B8E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50B2B5F" id="_x0000_s1029" type="#_x0000_t202" style="position:absolute;margin-left:2.55pt;margin-top:6.7pt;width:243.25pt;height:229.7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" strokecolor="white" strokeweight="0">
                <v:fill opacity="0"/>
                <v:textbox style="mso-fit-shape-to-text:t">
                  <w:txbxContent>
                    <w:p w14:paraId="4BDAC8D8" w14:textId="77777777" w:rsidR="007B6B8E" w:rsidRDefault="007B6B8E"/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146"/>
                        <w:gridCol w:w="3436"/>
                      </w:tblGrid>
                      <w:tr w:rsidR="00284C5E" w:rsidRPr="007B6B8E" w14:paraId="7D2569CA" w14:textId="77777777" w:rsidTr="007B6B8E">
                        <w:trPr>
                          <w:trHeight w:val="259"/>
                        </w:trPr>
                        <w:tc>
                          <w:tcPr>
                            <w:tcW w:w="4484" w:type="dxa"/>
                            <w:gridSpan w:val="2"/>
                          </w:tcPr>
                          <w:p w14:paraId="2357DF7C" w14:textId="77777777" w:rsidR="007B6B8E" w:rsidRPr="007B6B8E" w:rsidRDefault="00FE79D9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2</w:t>
                            </w:r>
                            <w:r w:rsidR="007B6B8E" w:rsidRPr="007B6B8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c>
                      </w:tr>
                      <w:tr w:rsidR="00284C5E" w:rsidRPr="007B6B8E" w14:paraId="634A95F3" w14:textId="77777777" w:rsidTr="007B6B8E">
                        <w:trPr>
                          <w:trHeight w:val="504"/>
                        </w:trPr>
                        <w:tc>
                          <w:tcPr>
                            <w:tcW w:w="952" w:type="dxa"/>
                          </w:tcPr>
                          <w:p w14:paraId="1F58711B" w14:textId="77777777" w:rsidR="007B6B8E" w:rsidRPr="007B6B8E" w:rsidRDefault="007B6B8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B6B8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3532" w:type="dxa"/>
                          </w:tcPr>
                          <w:p w14:paraId="1EF7E311" w14:textId="77777777" w:rsidR="007B6B8E" w:rsidRPr="007B6B8E" w:rsidRDefault="007B6B8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26CEB6E1" w14:textId="77777777" w:rsidR="007B6B8E" w:rsidRPr="007B6B8E" w:rsidRDefault="007B6B8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84C5E" w:rsidRPr="007B6B8E" w14:paraId="546BDA7B" w14:textId="77777777" w:rsidTr="007B6B8E">
                        <w:trPr>
                          <w:trHeight w:val="764"/>
                        </w:trPr>
                        <w:tc>
                          <w:tcPr>
                            <w:tcW w:w="952" w:type="dxa"/>
                          </w:tcPr>
                          <w:p w14:paraId="3F677EAB" w14:textId="77777777" w:rsidR="007B6B8E" w:rsidRPr="007B6B8E" w:rsidRDefault="007B6B8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B6B8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Address</w:t>
                            </w:r>
                          </w:p>
                        </w:tc>
                        <w:tc>
                          <w:tcPr>
                            <w:tcW w:w="3532" w:type="dxa"/>
                          </w:tcPr>
                          <w:p w14:paraId="00733579" w14:textId="77777777" w:rsidR="007B6B8E" w:rsidRPr="007B6B8E" w:rsidRDefault="007B6B8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5ED72425" w14:textId="77777777" w:rsidR="007B6B8E" w:rsidRPr="007B6B8E" w:rsidRDefault="007B6B8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7E927A54" w14:textId="77777777" w:rsidR="007B6B8E" w:rsidRPr="007B6B8E" w:rsidRDefault="007B6B8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84C5E" w:rsidRPr="007B6B8E" w14:paraId="41FBCD03" w14:textId="77777777" w:rsidTr="007B6B8E">
                        <w:trPr>
                          <w:trHeight w:val="519"/>
                        </w:trPr>
                        <w:tc>
                          <w:tcPr>
                            <w:tcW w:w="952" w:type="dxa"/>
                          </w:tcPr>
                          <w:p w14:paraId="48A9852A" w14:textId="77777777" w:rsidR="007B6B8E" w:rsidRPr="007B6B8E" w:rsidRDefault="007B6B8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B6B8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Tel/mob</w:t>
                            </w:r>
                          </w:p>
                        </w:tc>
                        <w:tc>
                          <w:tcPr>
                            <w:tcW w:w="3532" w:type="dxa"/>
                          </w:tcPr>
                          <w:p w14:paraId="2A6665FD" w14:textId="77777777" w:rsidR="007B6B8E" w:rsidRPr="007B6B8E" w:rsidRDefault="007B6B8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35636A8F" w14:textId="77777777" w:rsidR="007B6B8E" w:rsidRPr="007B6B8E" w:rsidRDefault="007B6B8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84C5E" w:rsidRPr="007B6B8E" w14:paraId="78587F7A" w14:textId="77777777" w:rsidTr="007B6B8E">
                        <w:trPr>
                          <w:trHeight w:val="504"/>
                        </w:trPr>
                        <w:tc>
                          <w:tcPr>
                            <w:tcW w:w="952" w:type="dxa"/>
                          </w:tcPr>
                          <w:p w14:paraId="73F4B67E" w14:textId="77777777" w:rsidR="007B6B8E" w:rsidRPr="007B6B8E" w:rsidRDefault="007B6B8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B6B8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Email</w:t>
                            </w:r>
                          </w:p>
                        </w:tc>
                        <w:tc>
                          <w:tcPr>
                            <w:tcW w:w="3532" w:type="dxa"/>
                          </w:tcPr>
                          <w:p w14:paraId="0E09E7C7" w14:textId="77777777" w:rsidR="007B6B8E" w:rsidRPr="007B6B8E" w:rsidRDefault="007B6B8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2D0D7544" w14:textId="77777777" w:rsidR="007B6B8E" w:rsidRPr="007B6B8E" w:rsidRDefault="007B6B8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84C5E" w:rsidRPr="007B6B8E" w14:paraId="02C4FF89" w14:textId="77777777" w:rsidTr="007B6B8E">
                        <w:trPr>
                          <w:trHeight w:val="504"/>
                        </w:trPr>
                        <w:tc>
                          <w:tcPr>
                            <w:tcW w:w="952" w:type="dxa"/>
                          </w:tcPr>
                          <w:p w14:paraId="761F59FD" w14:textId="77777777" w:rsidR="007B6B8E" w:rsidRPr="007B6B8E" w:rsidRDefault="007B6B8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B6B8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IOMBO member</w:t>
                            </w:r>
                            <w:r w:rsidR="007654C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?</w:t>
                            </w:r>
                          </w:p>
                        </w:tc>
                        <w:tc>
                          <w:tcPr>
                            <w:tcW w:w="3532" w:type="dxa"/>
                          </w:tcPr>
                          <w:p w14:paraId="2BCC23B1" w14:textId="77777777" w:rsidR="007B6B8E" w:rsidRPr="007B6B8E" w:rsidRDefault="007654C1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YES/NO</w:t>
                            </w:r>
                          </w:p>
                          <w:p w14:paraId="5181FC9D" w14:textId="77777777" w:rsidR="007B6B8E" w:rsidRPr="007B6B8E" w:rsidRDefault="007B6B8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84C5E" w:rsidRPr="007B6B8E" w14:paraId="204BC4C1" w14:textId="77777777" w:rsidTr="007B6B8E">
                        <w:trPr>
                          <w:trHeight w:val="504"/>
                        </w:trPr>
                        <w:tc>
                          <w:tcPr>
                            <w:tcW w:w="952" w:type="dxa"/>
                          </w:tcPr>
                          <w:p w14:paraId="5A8BDED8" w14:textId="77777777" w:rsidR="007B6B8E" w:rsidRPr="007B6B8E" w:rsidRDefault="007B6B8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B6B8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Ringing permit no.</w:t>
                            </w:r>
                          </w:p>
                        </w:tc>
                        <w:tc>
                          <w:tcPr>
                            <w:tcW w:w="3532" w:type="dxa"/>
                          </w:tcPr>
                          <w:p w14:paraId="42F0E787" w14:textId="77777777" w:rsidR="007B6B8E" w:rsidRPr="007B6B8E" w:rsidRDefault="007B6B8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2EEEF578" w14:textId="77777777" w:rsidR="007B6B8E" w:rsidRPr="007B6B8E" w:rsidRDefault="007B6B8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15C7D085" w14:textId="77777777" w:rsidR="007B6B8E" w:rsidRDefault="007B6B8E"/>
                  </w:txbxContent>
                </v:textbox>
              </v:shape>
            </w:pict>
          </mc:Fallback>
        </mc:AlternateContent>
      </w:r>
    </w:p>
    <w:p w14:paraId="2E7E4D40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3E6662D2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78E9F292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420BB48A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5619E261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3A0E91AF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5BF7B65F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491C4582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5CA374C0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05C2D281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1E124FCB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3F8BE9AD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75905DE6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3E6F2868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496DEE54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195CF079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1D821146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21DD7091" w14:textId="71CC6B97" w:rsidR="007B6B8E" w:rsidRDefault="00EB1F7C" w:rsidP="007B6B8E">
      <w:pPr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688BA816" wp14:editId="3CBE7648">
                <wp:simplePos x="0" y="0"/>
                <wp:positionH relativeFrom="column">
                  <wp:posOffset>3318510</wp:posOffset>
                </wp:positionH>
                <wp:positionV relativeFrom="paragraph">
                  <wp:posOffset>48260</wp:posOffset>
                </wp:positionV>
                <wp:extent cx="3089275" cy="2917825"/>
                <wp:effectExtent l="0" t="0" r="0" b="0"/>
                <wp:wrapNone/>
                <wp:docPr id="10722469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9275" cy="29178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5233EB" w14:textId="77777777" w:rsidR="00284C5E" w:rsidRDefault="00284C5E"/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146"/>
                              <w:gridCol w:w="3436"/>
                            </w:tblGrid>
                            <w:tr w:rsidR="00284C5E" w:rsidRPr="007B6B8E" w14:paraId="25374FD9" w14:textId="77777777" w:rsidTr="007B6B8E">
                              <w:trPr>
                                <w:trHeight w:val="259"/>
                              </w:trPr>
                              <w:tc>
                                <w:tcPr>
                                  <w:tcW w:w="4484" w:type="dxa"/>
                                  <w:gridSpan w:val="2"/>
                                </w:tcPr>
                                <w:p w14:paraId="529E7D3C" w14:textId="77777777" w:rsidR="00284C5E" w:rsidRPr="007B6B8E" w:rsidRDefault="00FE79D9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  <w:r w:rsidR="00284C5E" w:rsidRPr="007B6B8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284C5E" w:rsidRPr="007B6B8E" w14:paraId="2CDC70AE" w14:textId="77777777" w:rsidTr="007B6B8E">
                              <w:trPr>
                                <w:trHeight w:val="504"/>
                              </w:trPr>
                              <w:tc>
                                <w:tcPr>
                                  <w:tcW w:w="952" w:type="dxa"/>
                                </w:tcPr>
                                <w:p w14:paraId="55FF04A2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7B6B8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3532" w:type="dxa"/>
                                </w:tcPr>
                                <w:p w14:paraId="33619BA9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429D6FF2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84C5E" w:rsidRPr="007B6B8E" w14:paraId="2405D0C7" w14:textId="77777777" w:rsidTr="007B6B8E">
                              <w:trPr>
                                <w:trHeight w:val="764"/>
                              </w:trPr>
                              <w:tc>
                                <w:tcPr>
                                  <w:tcW w:w="952" w:type="dxa"/>
                                </w:tcPr>
                                <w:p w14:paraId="1FDB8DEB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7B6B8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Address</w:t>
                                  </w:r>
                                </w:p>
                              </w:tc>
                              <w:tc>
                                <w:tcPr>
                                  <w:tcW w:w="3532" w:type="dxa"/>
                                </w:tcPr>
                                <w:p w14:paraId="44E02785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6658E72A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BA92BE4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84C5E" w:rsidRPr="007B6B8E" w14:paraId="3A2F7EA4" w14:textId="77777777" w:rsidTr="007B6B8E">
                              <w:trPr>
                                <w:trHeight w:val="519"/>
                              </w:trPr>
                              <w:tc>
                                <w:tcPr>
                                  <w:tcW w:w="952" w:type="dxa"/>
                                </w:tcPr>
                                <w:p w14:paraId="0E271B04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7B6B8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Tel/mob</w:t>
                                  </w:r>
                                </w:p>
                              </w:tc>
                              <w:tc>
                                <w:tcPr>
                                  <w:tcW w:w="3532" w:type="dxa"/>
                                </w:tcPr>
                                <w:p w14:paraId="0D442F30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BD309E6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84C5E" w:rsidRPr="007B6B8E" w14:paraId="08A60A30" w14:textId="77777777" w:rsidTr="007B6B8E">
                              <w:trPr>
                                <w:trHeight w:val="504"/>
                              </w:trPr>
                              <w:tc>
                                <w:tcPr>
                                  <w:tcW w:w="952" w:type="dxa"/>
                                </w:tcPr>
                                <w:p w14:paraId="4B1A3B5C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7B6B8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Email</w:t>
                                  </w:r>
                                </w:p>
                              </w:tc>
                              <w:tc>
                                <w:tcPr>
                                  <w:tcW w:w="3532" w:type="dxa"/>
                                </w:tcPr>
                                <w:p w14:paraId="486413D6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4259C34C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84C5E" w:rsidRPr="007B6B8E" w14:paraId="05F20409" w14:textId="77777777" w:rsidTr="007B6B8E">
                              <w:trPr>
                                <w:trHeight w:val="504"/>
                              </w:trPr>
                              <w:tc>
                                <w:tcPr>
                                  <w:tcW w:w="952" w:type="dxa"/>
                                </w:tcPr>
                                <w:p w14:paraId="64E1832A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7B6B8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IOMBO member</w:t>
                                  </w:r>
                                  <w:r w:rsidR="007654C1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?</w:t>
                                  </w:r>
                                </w:p>
                              </w:tc>
                              <w:tc>
                                <w:tcPr>
                                  <w:tcW w:w="3532" w:type="dxa"/>
                                </w:tcPr>
                                <w:p w14:paraId="3A71D726" w14:textId="77777777" w:rsidR="007654C1" w:rsidRPr="007B6B8E" w:rsidRDefault="007654C1" w:rsidP="007654C1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  YES/NO</w:t>
                                  </w:r>
                                </w:p>
                                <w:p w14:paraId="3C578E11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84C5E" w:rsidRPr="007B6B8E" w14:paraId="7F02AE71" w14:textId="77777777" w:rsidTr="007B6B8E">
                              <w:trPr>
                                <w:trHeight w:val="504"/>
                              </w:trPr>
                              <w:tc>
                                <w:tcPr>
                                  <w:tcW w:w="952" w:type="dxa"/>
                                </w:tcPr>
                                <w:p w14:paraId="3091894A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7B6B8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Ringing permit no.</w:t>
                                  </w:r>
                                </w:p>
                              </w:tc>
                              <w:tc>
                                <w:tcPr>
                                  <w:tcW w:w="3532" w:type="dxa"/>
                                </w:tcPr>
                                <w:p w14:paraId="5A4CA250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48FBCD60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4EB2BB3" w14:textId="77777777" w:rsidR="00284C5E" w:rsidRDefault="00284C5E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8BA816" id="_x0000_s1030" type="#_x0000_t202" style="position:absolute;margin-left:261.3pt;margin-top:3.8pt;width:243.25pt;height:229.75pt;z-index:2516597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" strokecolor="white" strokeweight="0">
                <v:fill opacity="0"/>
                <v:textbox style="mso-fit-shape-to-text:t">
                  <w:txbxContent>
                    <w:p w14:paraId="1E5233EB" w14:textId="77777777" w:rsidR="00284C5E" w:rsidRDefault="00284C5E"/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146"/>
                        <w:gridCol w:w="3436"/>
                      </w:tblGrid>
                      <w:tr w:rsidR="00284C5E" w:rsidRPr="007B6B8E" w14:paraId="25374FD9" w14:textId="77777777" w:rsidTr="007B6B8E">
                        <w:trPr>
                          <w:trHeight w:val="259"/>
                        </w:trPr>
                        <w:tc>
                          <w:tcPr>
                            <w:tcW w:w="4484" w:type="dxa"/>
                            <w:gridSpan w:val="2"/>
                          </w:tcPr>
                          <w:p w14:paraId="529E7D3C" w14:textId="77777777" w:rsidR="00284C5E" w:rsidRPr="007B6B8E" w:rsidRDefault="00FE79D9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5</w:t>
                            </w:r>
                            <w:r w:rsidR="00284C5E" w:rsidRPr="007B6B8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c>
                      </w:tr>
                      <w:tr w:rsidR="00284C5E" w:rsidRPr="007B6B8E" w14:paraId="2CDC70AE" w14:textId="77777777" w:rsidTr="007B6B8E">
                        <w:trPr>
                          <w:trHeight w:val="504"/>
                        </w:trPr>
                        <w:tc>
                          <w:tcPr>
                            <w:tcW w:w="952" w:type="dxa"/>
                          </w:tcPr>
                          <w:p w14:paraId="55FF04A2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B6B8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3532" w:type="dxa"/>
                          </w:tcPr>
                          <w:p w14:paraId="33619BA9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429D6FF2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84C5E" w:rsidRPr="007B6B8E" w14:paraId="2405D0C7" w14:textId="77777777" w:rsidTr="007B6B8E">
                        <w:trPr>
                          <w:trHeight w:val="764"/>
                        </w:trPr>
                        <w:tc>
                          <w:tcPr>
                            <w:tcW w:w="952" w:type="dxa"/>
                          </w:tcPr>
                          <w:p w14:paraId="1FDB8DEB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B6B8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Address</w:t>
                            </w:r>
                          </w:p>
                        </w:tc>
                        <w:tc>
                          <w:tcPr>
                            <w:tcW w:w="3532" w:type="dxa"/>
                          </w:tcPr>
                          <w:p w14:paraId="44E02785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6658E72A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7BA92BE4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84C5E" w:rsidRPr="007B6B8E" w14:paraId="3A2F7EA4" w14:textId="77777777" w:rsidTr="007B6B8E">
                        <w:trPr>
                          <w:trHeight w:val="519"/>
                        </w:trPr>
                        <w:tc>
                          <w:tcPr>
                            <w:tcW w:w="952" w:type="dxa"/>
                          </w:tcPr>
                          <w:p w14:paraId="0E271B04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B6B8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Tel/mob</w:t>
                            </w:r>
                          </w:p>
                        </w:tc>
                        <w:tc>
                          <w:tcPr>
                            <w:tcW w:w="3532" w:type="dxa"/>
                          </w:tcPr>
                          <w:p w14:paraId="0D442F30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BD309E6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84C5E" w:rsidRPr="007B6B8E" w14:paraId="08A60A30" w14:textId="77777777" w:rsidTr="007B6B8E">
                        <w:trPr>
                          <w:trHeight w:val="504"/>
                        </w:trPr>
                        <w:tc>
                          <w:tcPr>
                            <w:tcW w:w="952" w:type="dxa"/>
                          </w:tcPr>
                          <w:p w14:paraId="4B1A3B5C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B6B8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Email</w:t>
                            </w:r>
                          </w:p>
                        </w:tc>
                        <w:tc>
                          <w:tcPr>
                            <w:tcW w:w="3532" w:type="dxa"/>
                          </w:tcPr>
                          <w:p w14:paraId="486413D6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4259C34C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84C5E" w:rsidRPr="007B6B8E" w14:paraId="05F20409" w14:textId="77777777" w:rsidTr="007B6B8E">
                        <w:trPr>
                          <w:trHeight w:val="504"/>
                        </w:trPr>
                        <w:tc>
                          <w:tcPr>
                            <w:tcW w:w="952" w:type="dxa"/>
                          </w:tcPr>
                          <w:p w14:paraId="64E1832A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B6B8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IOMBO member</w:t>
                            </w:r>
                            <w:r w:rsidR="007654C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?</w:t>
                            </w:r>
                          </w:p>
                        </w:tc>
                        <w:tc>
                          <w:tcPr>
                            <w:tcW w:w="3532" w:type="dxa"/>
                          </w:tcPr>
                          <w:p w14:paraId="3A71D726" w14:textId="77777777" w:rsidR="007654C1" w:rsidRPr="007B6B8E" w:rsidRDefault="007654C1" w:rsidP="007654C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YES/NO</w:t>
                            </w:r>
                          </w:p>
                          <w:p w14:paraId="3C578E11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84C5E" w:rsidRPr="007B6B8E" w14:paraId="7F02AE71" w14:textId="77777777" w:rsidTr="007B6B8E">
                        <w:trPr>
                          <w:trHeight w:val="504"/>
                        </w:trPr>
                        <w:tc>
                          <w:tcPr>
                            <w:tcW w:w="952" w:type="dxa"/>
                          </w:tcPr>
                          <w:p w14:paraId="3091894A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B6B8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Ringing permit no.</w:t>
                            </w:r>
                          </w:p>
                        </w:tc>
                        <w:tc>
                          <w:tcPr>
                            <w:tcW w:w="3532" w:type="dxa"/>
                          </w:tcPr>
                          <w:p w14:paraId="5A4CA250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48FBCD60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24EB2BB3" w14:textId="77777777" w:rsidR="00284C5E" w:rsidRDefault="00284C5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50BC4642" wp14:editId="6CC101CC">
                <wp:simplePos x="0" y="0"/>
                <wp:positionH relativeFrom="column">
                  <wp:posOffset>32385</wp:posOffset>
                </wp:positionH>
                <wp:positionV relativeFrom="paragraph">
                  <wp:posOffset>48260</wp:posOffset>
                </wp:positionV>
                <wp:extent cx="3089275" cy="2917825"/>
                <wp:effectExtent l="0" t="0" r="0" b="0"/>
                <wp:wrapNone/>
                <wp:docPr id="1309190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9275" cy="29178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1F3C61" w14:textId="77777777" w:rsidR="00284C5E" w:rsidRDefault="00284C5E"/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146"/>
                              <w:gridCol w:w="3436"/>
                            </w:tblGrid>
                            <w:tr w:rsidR="00284C5E" w:rsidRPr="007B6B8E" w14:paraId="7E3F89B2" w14:textId="77777777" w:rsidTr="007B6B8E">
                              <w:trPr>
                                <w:trHeight w:val="259"/>
                              </w:trPr>
                              <w:tc>
                                <w:tcPr>
                                  <w:tcW w:w="4484" w:type="dxa"/>
                                  <w:gridSpan w:val="2"/>
                                </w:tcPr>
                                <w:p w14:paraId="0E5C1934" w14:textId="77777777" w:rsidR="00284C5E" w:rsidRPr="007B6B8E" w:rsidRDefault="00FE79D9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  <w:r w:rsidR="00284C5E" w:rsidRPr="007B6B8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284C5E" w:rsidRPr="007B6B8E" w14:paraId="488053BB" w14:textId="77777777" w:rsidTr="007B6B8E">
                              <w:trPr>
                                <w:trHeight w:val="504"/>
                              </w:trPr>
                              <w:tc>
                                <w:tcPr>
                                  <w:tcW w:w="952" w:type="dxa"/>
                                </w:tcPr>
                                <w:p w14:paraId="66927F80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7B6B8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3532" w:type="dxa"/>
                                </w:tcPr>
                                <w:p w14:paraId="1D324BDC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D950227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84C5E" w:rsidRPr="007B6B8E" w14:paraId="03C72710" w14:textId="77777777" w:rsidTr="007B6B8E">
                              <w:trPr>
                                <w:trHeight w:val="764"/>
                              </w:trPr>
                              <w:tc>
                                <w:tcPr>
                                  <w:tcW w:w="952" w:type="dxa"/>
                                </w:tcPr>
                                <w:p w14:paraId="7E19044C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7B6B8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Address</w:t>
                                  </w:r>
                                </w:p>
                              </w:tc>
                              <w:tc>
                                <w:tcPr>
                                  <w:tcW w:w="3532" w:type="dxa"/>
                                </w:tcPr>
                                <w:p w14:paraId="20C6CFDF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6216606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4A5396A5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84C5E" w:rsidRPr="007B6B8E" w14:paraId="057037C7" w14:textId="77777777" w:rsidTr="007B6B8E">
                              <w:trPr>
                                <w:trHeight w:val="519"/>
                              </w:trPr>
                              <w:tc>
                                <w:tcPr>
                                  <w:tcW w:w="952" w:type="dxa"/>
                                </w:tcPr>
                                <w:p w14:paraId="0A32529A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7B6B8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Tel/mob</w:t>
                                  </w:r>
                                </w:p>
                              </w:tc>
                              <w:tc>
                                <w:tcPr>
                                  <w:tcW w:w="3532" w:type="dxa"/>
                                </w:tcPr>
                                <w:p w14:paraId="4797A3DA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F75CE18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84C5E" w:rsidRPr="007B6B8E" w14:paraId="32D4A1CA" w14:textId="77777777" w:rsidTr="007B6B8E">
                              <w:trPr>
                                <w:trHeight w:val="504"/>
                              </w:trPr>
                              <w:tc>
                                <w:tcPr>
                                  <w:tcW w:w="952" w:type="dxa"/>
                                </w:tcPr>
                                <w:p w14:paraId="3D188497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7B6B8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Email</w:t>
                                  </w:r>
                                </w:p>
                              </w:tc>
                              <w:tc>
                                <w:tcPr>
                                  <w:tcW w:w="3532" w:type="dxa"/>
                                </w:tcPr>
                                <w:p w14:paraId="70A370A4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492530F9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84C5E" w:rsidRPr="007B6B8E" w14:paraId="504EFBA5" w14:textId="77777777" w:rsidTr="007B6B8E">
                              <w:trPr>
                                <w:trHeight w:val="504"/>
                              </w:trPr>
                              <w:tc>
                                <w:tcPr>
                                  <w:tcW w:w="952" w:type="dxa"/>
                                </w:tcPr>
                                <w:p w14:paraId="224F9A5A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7B6B8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IOMBO member</w:t>
                                  </w:r>
                                  <w:r w:rsidR="007654C1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?</w:t>
                                  </w:r>
                                </w:p>
                              </w:tc>
                              <w:tc>
                                <w:tcPr>
                                  <w:tcW w:w="3532" w:type="dxa"/>
                                </w:tcPr>
                                <w:p w14:paraId="62E12B9C" w14:textId="77777777" w:rsidR="00284C5E" w:rsidRPr="007B6B8E" w:rsidRDefault="007654C1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  YES/NO</w:t>
                                  </w:r>
                                </w:p>
                                <w:p w14:paraId="7352F35C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84C5E" w:rsidRPr="007B6B8E" w14:paraId="27F20DB6" w14:textId="77777777" w:rsidTr="007B6B8E">
                              <w:trPr>
                                <w:trHeight w:val="504"/>
                              </w:trPr>
                              <w:tc>
                                <w:tcPr>
                                  <w:tcW w:w="952" w:type="dxa"/>
                                </w:tcPr>
                                <w:p w14:paraId="0118C016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7B6B8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Ringing permit no.</w:t>
                                  </w:r>
                                </w:p>
                              </w:tc>
                              <w:tc>
                                <w:tcPr>
                                  <w:tcW w:w="3532" w:type="dxa"/>
                                </w:tcPr>
                                <w:p w14:paraId="2D8DC8FC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33643FD8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C04BED9" w14:textId="77777777" w:rsidR="00284C5E" w:rsidRDefault="00284C5E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0BC4642" id="_x0000_s1031" type="#_x0000_t202" style="position:absolute;margin-left:2.55pt;margin-top:3.8pt;width:243.25pt;height:229.7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" strokecolor="white" strokeweight="0">
                <v:fill opacity="0"/>
                <v:textbox style="mso-fit-shape-to-text:t">
                  <w:txbxContent>
                    <w:p w14:paraId="091F3C61" w14:textId="77777777" w:rsidR="00284C5E" w:rsidRDefault="00284C5E"/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146"/>
                        <w:gridCol w:w="3436"/>
                      </w:tblGrid>
                      <w:tr w:rsidR="00284C5E" w:rsidRPr="007B6B8E" w14:paraId="7E3F89B2" w14:textId="77777777" w:rsidTr="007B6B8E">
                        <w:trPr>
                          <w:trHeight w:val="259"/>
                        </w:trPr>
                        <w:tc>
                          <w:tcPr>
                            <w:tcW w:w="4484" w:type="dxa"/>
                            <w:gridSpan w:val="2"/>
                          </w:tcPr>
                          <w:p w14:paraId="0E5C1934" w14:textId="77777777" w:rsidR="00284C5E" w:rsidRPr="007B6B8E" w:rsidRDefault="00FE79D9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4</w:t>
                            </w:r>
                            <w:r w:rsidR="00284C5E" w:rsidRPr="007B6B8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c>
                      </w:tr>
                      <w:tr w:rsidR="00284C5E" w:rsidRPr="007B6B8E" w14:paraId="488053BB" w14:textId="77777777" w:rsidTr="007B6B8E">
                        <w:trPr>
                          <w:trHeight w:val="504"/>
                        </w:trPr>
                        <w:tc>
                          <w:tcPr>
                            <w:tcW w:w="952" w:type="dxa"/>
                          </w:tcPr>
                          <w:p w14:paraId="66927F80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B6B8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3532" w:type="dxa"/>
                          </w:tcPr>
                          <w:p w14:paraId="1D324BDC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2D950227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84C5E" w:rsidRPr="007B6B8E" w14:paraId="03C72710" w14:textId="77777777" w:rsidTr="007B6B8E">
                        <w:trPr>
                          <w:trHeight w:val="764"/>
                        </w:trPr>
                        <w:tc>
                          <w:tcPr>
                            <w:tcW w:w="952" w:type="dxa"/>
                          </w:tcPr>
                          <w:p w14:paraId="7E19044C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B6B8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Address</w:t>
                            </w:r>
                          </w:p>
                        </w:tc>
                        <w:tc>
                          <w:tcPr>
                            <w:tcW w:w="3532" w:type="dxa"/>
                          </w:tcPr>
                          <w:p w14:paraId="20C6CFDF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6216606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4A5396A5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84C5E" w:rsidRPr="007B6B8E" w14:paraId="057037C7" w14:textId="77777777" w:rsidTr="007B6B8E">
                        <w:trPr>
                          <w:trHeight w:val="519"/>
                        </w:trPr>
                        <w:tc>
                          <w:tcPr>
                            <w:tcW w:w="952" w:type="dxa"/>
                          </w:tcPr>
                          <w:p w14:paraId="0A32529A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B6B8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Tel/mob</w:t>
                            </w:r>
                          </w:p>
                        </w:tc>
                        <w:tc>
                          <w:tcPr>
                            <w:tcW w:w="3532" w:type="dxa"/>
                          </w:tcPr>
                          <w:p w14:paraId="4797A3DA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1F75CE18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84C5E" w:rsidRPr="007B6B8E" w14:paraId="32D4A1CA" w14:textId="77777777" w:rsidTr="007B6B8E">
                        <w:trPr>
                          <w:trHeight w:val="504"/>
                        </w:trPr>
                        <w:tc>
                          <w:tcPr>
                            <w:tcW w:w="952" w:type="dxa"/>
                          </w:tcPr>
                          <w:p w14:paraId="3D188497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B6B8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Email</w:t>
                            </w:r>
                          </w:p>
                        </w:tc>
                        <w:tc>
                          <w:tcPr>
                            <w:tcW w:w="3532" w:type="dxa"/>
                          </w:tcPr>
                          <w:p w14:paraId="70A370A4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492530F9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84C5E" w:rsidRPr="007B6B8E" w14:paraId="504EFBA5" w14:textId="77777777" w:rsidTr="007B6B8E">
                        <w:trPr>
                          <w:trHeight w:val="504"/>
                        </w:trPr>
                        <w:tc>
                          <w:tcPr>
                            <w:tcW w:w="952" w:type="dxa"/>
                          </w:tcPr>
                          <w:p w14:paraId="224F9A5A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B6B8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IOMBO member</w:t>
                            </w:r>
                            <w:r w:rsidR="007654C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?</w:t>
                            </w:r>
                          </w:p>
                        </w:tc>
                        <w:tc>
                          <w:tcPr>
                            <w:tcW w:w="3532" w:type="dxa"/>
                          </w:tcPr>
                          <w:p w14:paraId="62E12B9C" w14:textId="77777777" w:rsidR="00284C5E" w:rsidRPr="007B6B8E" w:rsidRDefault="007654C1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YES/NO</w:t>
                            </w:r>
                          </w:p>
                          <w:p w14:paraId="7352F35C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84C5E" w:rsidRPr="007B6B8E" w14:paraId="27F20DB6" w14:textId="77777777" w:rsidTr="007B6B8E">
                        <w:trPr>
                          <w:trHeight w:val="504"/>
                        </w:trPr>
                        <w:tc>
                          <w:tcPr>
                            <w:tcW w:w="952" w:type="dxa"/>
                          </w:tcPr>
                          <w:p w14:paraId="0118C016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B6B8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Ringing permit no.</w:t>
                            </w:r>
                          </w:p>
                        </w:tc>
                        <w:tc>
                          <w:tcPr>
                            <w:tcW w:w="3532" w:type="dxa"/>
                          </w:tcPr>
                          <w:p w14:paraId="2D8DC8FC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33643FD8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0C04BED9" w14:textId="77777777" w:rsidR="00284C5E" w:rsidRDefault="00284C5E"/>
                  </w:txbxContent>
                </v:textbox>
              </v:shape>
            </w:pict>
          </mc:Fallback>
        </mc:AlternateContent>
      </w:r>
    </w:p>
    <w:p w14:paraId="47341EC0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358C8ECE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6C4F539E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3A47CBFC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6F69587D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37749A5D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0F52AB71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7187D6BB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0345A51F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21DC3A01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18AA047F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4D7B353B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0AB60203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0377DDF2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288A50E0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5D4D718C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7F09EF55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3B2F8A2A" w14:textId="3A98E963" w:rsidR="007B6B8E" w:rsidRDefault="00EB1F7C" w:rsidP="007B6B8E">
      <w:pPr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61E02BE4" wp14:editId="64E4DA55">
                <wp:simplePos x="0" y="0"/>
                <wp:positionH relativeFrom="column">
                  <wp:posOffset>32385</wp:posOffset>
                </wp:positionH>
                <wp:positionV relativeFrom="paragraph">
                  <wp:posOffset>33020</wp:posOffset>
                </wp:positionV>
                <wp:extent cx="3089275" cy="2917825"/>
                <wp:effectExtent l="0" t="0" r="0" b="0"/>
                <wp:wrapNone/>
                <wp:docPr id="15152765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9275" cy="29178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BF9F57" w14:textId="77777777" w:rsidR="00284C5E" w:rsidRDefault="00284C5E"/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146"/>
                              <w:gridCol w:w="3436"/>
                            </w:tblGrid>
                            <w:tr w:rsidR="00284C5E" w:rsidRPr="007B6B8E" w14:paraId="6EBED195" w14:textId="77777777" w:rsidTr="007654C1">
                              <w:trPr>
                                <w:trHeight w:val="259"/>
                              </w:trPr>
                              <w:tc>
                                <w:tcPr>
                                  <w:tcW w:w="4678" w:type="dxa"/>
                                  <w:gridSpan w:val="2"/>
                                </w:tcPr>
                                <w:p w14:paraId="6C50B1B8" w14:textId="77777777" w:rsidR="00284C5E" w:rsidRPr="007B6B8E" w:rsidRDefault="00FE79D9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  <w:r w:rsidR="00284C5E" w:rsidRPr="007B6B8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284C5E" w:rsidRPr="007B6B8E" w14:paraId="736AB8B9" w14:textId="77777777" w:rsidTr="007654C1">
                              <w:trPr>
                                <w:trHeight w:val="504"/>
                              </w:trPr>
                              <w:tc>
                                <w:tcPr>
                                  <w:tcW w:w="1146" w:type="dxa"/>
                                </w:tcPr>
                                <w:p w14:paraId="297B3725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7B6B8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3532" w:type="dxa"/>
                                </w:tcPr>
                                <w:p w14:paraId="76FF3D36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38DC385A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84C5E" w:rsidRPr="007B6B8E" w14:paraId="76565197" w14:textId="77777777" w:rsidTr="007654C1">
                              <w:trPr>
                                <w:trHeight w:val="764"/>
                              </w:trPr>
                              <w:tc>
                                <w:tcPr>
                                  <w:tcW w:w="1146" w:type="dxa"/>
                                </w:tcPr>
                                <w:p w14:paraId="603D7DDA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7B6B8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Address</w:t>
                                  </w:r>
                                </w:p>
                              </w:tc>
                              <w:tc>
                                <w:tcPr>
                                  <w:tcW w:w="3532" w:type="dxa"/>
                                </w:tcPr>
                                <w:p w14:paraId="3211FCB9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7190797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6452983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84C5E" w:rsidRPr="007B6B8E" w14:paraId="71FEB770" w14:textId="77777777" w:rsidTr="007654C1">
                              <w:trPr>
                                <w:trHeight w:val="519"/>
                              </w:trPr>
                              <w:tc>
                                <w:tcPr>
                                  <w:tcW w:w="1146" w:type="dxa"/>
                                </w:tcPr>
                                <w:p w14:paraId="6885073D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7B6B8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Tel/mob</w:t>
                                  </w:r>
                                </w:p>
                              </w:tc>
                              <w:tc>
                                <w:tcPr>
                                  <w:tcW w:w="3532" w:type="dxa"/>
                                </w:tcPr>
                                <w:p w14:paraId="527392E4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36D7059A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284C5E" w:rsidRPr="007B6B8E" w14:paraId="3C1E7DC9" w14:textId="77777777" w:rsidTr="007654C1">
                              <w:trPr>
                                <w:trHeight w:val="504"/>
                              </w:trPr>
                              <w:tc>
                                <w:tcPr>
                                  <w:tcW w:w="1146" w:type="dxa"/>
                                </w:tcPr>
                                <w:p w14:paraId="53D0435D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7B6B8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Email</w:t>
                                  </w:r>
                                </w:p>
                              </w:tc>
                              <w:tc>
                                <w:tcPr>
                                  <w:tcW w:w="3532" w:type="dxa"/>
                                </w:tcPr>
                                <w:p w14:paraId="77B53467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DA849A7" w14:textId="77777777" w:rsidR="00284C5E" w:rsidRPr="007B6B8E" w:rsidRDefault="00284C5E" w:rsidP="007B6B8E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7654C1" w:rsidRPr="007B6B8E" w14:paraId="781F1F54" w14:textId="77777777" w:rsidTr="007654C1">
                              <w:trPr>
                                <w:trHeight w:val="504"/>
                              </w:trPr>
                              <w:tc>
                                <w:tcPr>
                                  <w:tcW w:w="1146" w:type="dxa"/>
                                </w:tcPr>
                                <w:p w14:paraId="78CC5412" w14:textId="77777777" w:rsidR="007654C1" w:rsidRPr="007B6B8E" w:rsidRDefault="007654C1" w:rsidP="007654C1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7B6B8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IOMBO member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?</w:t>
                                  </w:r>
                                </w:p>
                              </w:tc>
                              <w:tc>
                                <w:tcPr>
                                  <w:tcW w:w="3532" w:type="dxa"/>
                                </w:tcPr>
                                <w:p w14:paraId="51C21E64" w14:textId="77777777" w:rsidR="007654C1" w:rsidRPr="007B6B8E" w:rsidRDefault="007654C1" w:rsidP="007654C1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  YES/NO</w:t>
                                  </w:r>
                                </w:p>
                                <w:p w14:paraId="1F14B2E1" w14:textId="77777777" w:rsidR="007654C1" w:rsidRPr="007B6B8E" w:rsidRDefault="007654C1" w:rsidP="007654C1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7654C1" w:rsidRPr="007B6B8E" w14:paraId="0AB5BE4F" w14:textId="77777777" w:rsidTr="007654C1">
                              <w:trPr>
                                <w:trHeight w:val="504"/>
                              </w:trPr>
                              <w:tc>
                                <w:tcPr>
                                  <w:tcW w:w="1146" w:type="dxa"/>
                                </w:tcPr>
                                <w:p w14:paraId="5D01BF31" w14:textId="77777777" w:rsidR="007654C1" w:rsidRPr="007B6B8E" w:rsidRDefault="007654C1" w:rsidP="007654C1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7B6B8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Ringing permit no.</w:t>
                                  </w:r>
                                </w:p>
                              </w:tc>
                              <w:tc>
                                <w:tcPr>
                                  <w:tcW w:w="3532" w:type="dxa"/>
                                </w:tcPr>
                                <w:p w14:paraId="2710A760" w14:textId="77777777" w:rsidR="007654C1" w:rsidRPr="007B6B8E" w:rsidRDefault="007654C1" w:rsidP="007654C1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44F1C8EB" w14:textId="77777777" w:rsidR="007654C1" w:rsidRPr="007B6B8E" w:rsidRDefault="007654C1" w:rsidP="007654C1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952957E" w14:textId="77777777" w:rsidR="00284C5E" w:rsidRDefault="00284C5E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1E02BE4" id="_x0000_s1032" type="#_x0000_t202" style="position:absolute;margin-left:2.55pt;margin-top:2.6pt;width:243.25pt;height:229.75pt;z-index:2516608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" strokecolor="white" strokeweight="0">
                <v:fill opacity="0"/>
                <v:textbox style="mso-fit-shape-to-text:t">
                  <w:txbxContent>
                    <w:p w14:paraId="62BF9F57" w14:textId="77777777" w:rsidR="00284C5E" w:rsidRDefault="00284C5E"/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146"/>
                        <w:gridCol w:w="3436"/>
                      </w:tblGrid>
                      <w:tr w:rsidR="00284C5E" w:rsidRPr="007B6B8E" w14:paraId="6EBED195" w14:textId="77777777" w:rsidTr="007654C1">
                        <w:trPr>
                          <w:trHeight w:val="259"/>
                        </w:trPr>
                        <w:tc>
                          <w:tcPr>
                            <w:tcW w:w="4678" w:type="dxa"/>
                            <w:gridSpan w:val="2"/>
                          </w:tcPr>
                          <w:p w14:paraId="6C50B1B8" w14:textId="77777777" w:rsidR="00284C5E" w:rsidRPr="007B6B8E" w:rsidRDefault="00FE79D9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6</w:t>
                            </w:r>
                            <w:r w:rsidR="00284C5E" w:rsidRPr="007B6B8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c>
                      </w:tr>
                      <w:tr w:rsidR="00284C5E" w:rsidRPr="007B6B8E" w14:paraId="736AB8B9" w14:textId="77777777" w:rsidTr="007654C1">
                        <w:trPr>
                          <w:trHeight w:val="504"/>
                        </w:trPr>
                        <w:tc>
                          <w:tcPr>
                            <w:tcW w:w="1146" w:type="dxa"/>
                          </w:tcPr>
                          <w:p w14:paraId="297B3725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B6B8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3532" w:type="dxa"/>
                          </w:tcPr>
                          <w:p w14:paraId="76FF3D36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38DC385A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84C5E" w:rsidRPr="007B6B8E" w14:paraId="76565197" w14:textId="77777777" w:rsidTr="007654C1">
                        <w:trPr>
                          <w:trHeight w:val="764"/>
                        </w:trPr>
                        <w:tc>
                          <w:tcPr>
                            <w:tcW w:w="1146" w:type="dxa"/>
                          </w:tcPr>
                          <w:p w14:paraId="603D7DDA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B6B8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Address</w:t>
                            </w:r>
                          </w:p>
                        </w:tc>
                        <w:tc>
                          <w:tcPr>
                            <w:tcW w:w="3532" w:type="dxa"/>
                          </w:tcPr>
                          <w:p w14:paraId="3211FCB9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77190797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16452983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84C5E" w:rsidRPr="007B6B8E" w14:paraId="71FEB770" w14:textId="77777777" w:rsidTr="007654C1">
                        <w:trPr>
                          <w:trHeight w:val="519"/>
                        </w:trPr>
                        <w:tc>
                          <w:tcPr>
                            <w:tcW w:w="1146" w:type="dxa"/>
                          </w:tcPr>
                          <w:p w14:paraId="6885073D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B6B8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Tel/mob</w:t>
                            </w:r>
                          </w:p>
                        </w:tc>
                        <w:tc>
                          <w:tcPr>
                            <w:tcW w:w="3532" w:type="dxa"/>
                          </w:tcPr>
                          <w:p w14:paraId="527392E4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36D7059A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284C5E" w:rsidRPr="007B6B8E" w14:paraId="3C1E7DC9" w14:textId="77777777" w:rsidTr="007654C1">
                        <w:trPr>
                          <w:trHeight w:val="504"/>
                        </w:trPr>
                        <w:tc>
                          <w:tcPr>
                            <w:tcW w:w="1146" w:type="dxa"/>
                          </w:tcPr>
                          <w:p w14:paraId="53D0435D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B6B8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Email</w:t>
                            </w:r>
                          </w:p>
                        </w:tc>
                        <w:tc>
                          <w:tcPr>
                            <w:tcW w:w="3532" w:type="dxa"/>
                          </w:tcPr>
                          <w:p w14:paraId="77B53467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7DA849A7" w14:textId="77777777" w:rsidR="00284C5E" w:rsidRPr="007B6B8E" w:rsidRDefault="00284C5E" w:rsidP="007B6B8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7654C1" w:rsidRPr="007B6B8E" w14:paraId="781F1F54" w14:textId="77777777" w:rsidTr="007654C1">
                        <w:trPr>
                          <w:trHeight w:val="504"/>
                        </w:trPr>
                        <w:tc>
                          <w:tcPr>
                            <w:tcW w:w="1146" w:type="dxa"/>
                          </w:tcPr>
                          <w:p w14:paraId="78CC5412" w14:textId="77777777" w:rsidR="007654C1" w:rsidRPr="007B6B8E" w:rsidRDefault="007654C1" w:rsidP="007654C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B6B8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IOMBO member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?</w:t>
                            </w:r>
                          </w:p>
                        </w:tc>
                        <w:tc>
                          <w:tcPr>
                            <w:tcW w:w="3532" w:type="dxa"/>
                          </w:tcPr>
                          <w:p w14:paraId="51C21E64" w14:textId="77777777" w:rsidR="007654C1" w:rsidRPr="007B6B8E" w:rsidRDefault="007654C1" w:rsidP="007654C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YES/NO</w:t>
                            </w:r>
                          </w:p>
                          <w:p w14:paraId="1F14B2E1" w14:textId="77777777" w:rsidR="007654C1" w:rsidRPr="007B6B8E" w:rsidRDefault="007654C1" w:rsidP="007654C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7654C1" w:rsidRPr="007B6B8E" w14:paraId="0AB5BE4F" w14:textId="77777777" w:rsidTr="007654C1">
                        <w:trPr>
                          <w:trHeight w:val="504"/>
                        </w:trPr>
                        <w:tc>
                          <w:tcPr>
                            <w:tcW w:w="1146" w:type="dxa"/>
                          </w:tcPr>
                          <w:p w14:paraId="5D01BF31" w14:textId="77777777" w:rsidR="007654C1" w:rsidRPr="007B6B8E" w:rsidRDefault="007654C1" w:rsidP="007654C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7B6B8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Ringing permit no.</w:t>
                            </w:r>
                          </w:p>
                        </w:tc>
                        <w:tc>
                          <w:tcPr>
                            <w:tcW w:w="3532" w:type="dxa"/>
                          </w:tcPr>
                          <w:p w14:paraId="2710A760" w14:textId="77777777" w:rsidR="007654C1" w:rsidRPr="007B6B8E" w:rsidRDefault="007654C1" w:rsidP="007654C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44F1C8EB" w14:textId="77777777" w:rsidR="007654C1" w:rsidRPr="007B6B8E" w:rsidRDefault="007654C1" w:rsidP="007654C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7952957E" w14:textId="77777777" w:rsidR="00284C5E" w:rsidRDefault="00284C5E"/>
                  </w:txbxContent>
                </v:textbox>
              </v:shape>
            </w:pict>
          </mc:Fallback>
        </mc:AlternateContent>
      </w:r>
    </w:p>
    <w:p w14:paraId="29D43185" w14:textId="22AB00E8" w:rsidR="007B6B8E" w:rsidRDefault="00EB1F7C" w:rsidP="007B6B8E">
      <w:pPr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7000A277" wp14:editId="5F462FF7">
                <wp:simplePos x="0" y="0"/>
                <wp:positionH relativeFrom="column">
                  <wp:posOffset>3289935</wp:posOffset>
                </wp:positionH>
                <wp:positionV relativeFrom="paragraph">
                  <wp:posOffset>85090</wp:posOffset>
                </wp:positionV>
                <wp:extent cx="3117850" cy="2438400"/>
                <wp:effectExtent l="0" t="0" r="0" b="0"/>
                <wp:wrapSquare wrapText="bothSides"/>
                <wp:docPr id="2910547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7850" cy="2438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335785" w14:textId="77777777" w:rsidR="00284C5E" w:rsidRDefault="00284C5E" w:rsidP="00284C5E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284C5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To be signed by the party leader</w:t>
                            </w:r>
                            <w:r w:rsidRPr="00284C5E">
                              <w:rPr>
                                <w:rFonts w:ascii="Arial" w:hAnsi="Arial" w:cs="Arial"/>
                              </w:rPr>
                              <w:t>:-  I agree to follow the Observatory rules and instructions, as listed in the manuals and on the notice-board, read the Health and Safety document, and advise other members of my party as required.</w:t>
                            </w:r>
                          </w:p>
                          <w:p w14:paraId="10B152D3" w14:textId="77777777" w:rsidR="008F54E3" w:rsidRPr="00284C5E" w:rsidRDefault="008F54E3" w:rsidP="00284C5E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DC32365" w14:textId="77777777" w:rsidR="00284C5E" w:rsidRDefault="00284C5E" w:rsidP="00284C5E"/>
                          <w:p w14:paraId="4231C31E" w14:textId="77777777" w:rsidR="008F54E3" w:rsidRPr="008A3148" w:rsidRDefault="00284C5E" w:rsidP="00284C5E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8A3148">
                              <w:rPr>
                                <w:rFonts w:ascii="Calibri" w:hAnsi="Calibri" w:cs="Calibri"/>
                              </w:rPr>
                              <w:t>Signed……………………………………</w:t>
                            </w:r>
                          </w:p>
                          <w:p w14:paraId="0A171F42" w14:textId="77777777" w:rsidR="008F54E3" w:rsidRPr="008A3148" w:rsidRDefault="008F54E3" w:rsidP="00284C5E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3416D3C9" w14:textId="77777777" w:rsidR="008F54E3" w:rsidRPr="008A3148" w:rsidRDefault="008F54E3" w:rsidP="00284C5E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6AC79152" w14:textId="77777777" w:rsidR="00284C5E" w:rsidRPr="008A3148" w:rsidRDefault="00284C5E" w:rsidP="00284C5E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8A3148">
                              <w:rPr>
                                <w:rFonts w:ascii="Calibri" w:hAnsi="Calibri" w:cs="Calibri"/>
                              </w:rPr>
                              <w:t>Date………………………..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00A277" id="_x0000_s1033" type="#_x0000_t202" style="position:absolute;margin-left:259.05pt;margin-top:6.7pt;width:245.5pt;height:192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">
                <v:textbox>
                  <w:txbxContent>
                    <w:p w14:paraId="14335785" w14:textId="77777777" w:rsidR="00284C5E" w:rsidRDefault="00284C5E" w:rsidP="00284C5E">
                      <w:pPr>
                        <w:rPr>
                          <w:rFonts w:ascii="Arial" w:hAnsi="Arial" w:cs="Arial"/>
                        </w:rPr>
                      </w:pPr>
                      <w:r w:rsidRPr="00284C5E">
                        <w:rPr>
                          <w:rFonts w:ascii="Arial" w:hAnsi="Arial" w:cs="Arial"/>
                          <w:b/>
                          <w:bCs/>
                        </w:rPr>
                        <w:t>To be signed by the party leader</w:t>
                      </w:r>
                      <w:r w:rsidRPr="00284C5E">
                        <w:rPr>
                          <w:rFonts w:ascii="Arial" w:hAnsi="Arial" w:cs="Arial"/>
                        </w:rPr>
                        <w:t>:-  I agree to follow the Observatory rules and instructions, as listed in the manuals and on the notice-board, read the Health and Safety document, and advise other members of my party as required.</w:t>
                      </w:r>
                    </w:p>
                    <w:p w14:paraId="10B152D3" w14:textId="77777777" w:rsidR="008F54E3" w:rsidRPr="00284C5E" w:rsidRDefault="008F54E3" w:rsidP="00284C5E">
                      <w:pPr>
                        <w:rPr>
                          <w:rFonts w:ascii="Arial" w:hAnsi="Arial" w:cs="Arial"/>
                        </w:rPr>
                      </w:pPr>
                    </w:p>
                    <w:p w14:paraId="7DC32365" w14:textId="77777777" w:rsidR="00284C5E" w:rsidRDefault="00284C5E" w:rsidP="00284C5E"/>
                    <w:p w14:paraId="4231C31E" w14:textId="77777777" w:rsidR="008F54E3" w:rsidRPr="008A3148" w:rsidRDefault="00284C5E" w:rsidP="00284C5E">
                      <w:pPr>
                        <w:rPr>
                          <w:rFonts w:ascii="Calibri" w:hAnsi="Calibri" w:cs="Calibri"/>
                        </w:rPr>
                      </w:pPr>
                      <w:r w:rsidRPr="008A3148">
                        <w:rPr>
                          <w:rFonts w:ascii="Calibri" w:hAnsi="Calibri" w:cs="Calibri"/>
                        </w:rPr>
                        <w:t>Signed……………………………………</w:t>
                      </w:r>
                    </w:p>
                    <w:p w14:paraId="0A171F42" w14:textId="77777777" w:rsidR="008F54E3" w:rsidRPr="008A3148" w:rsidRDefault="008F54E3" w:rsidP="00284C5E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3416D3C9" w14:textId="77777777" w:rsidR="008F54E3" w:rsidRPr="008A3148" w:rsidRDefault="008F54E3" w:rsidP="00284C5E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6AC79152" w14:textId="77777777" w:rsidR="00284C5E" w:rsidRPr="008A3148" w:rsidRDefault="00284C5E" w:rsidP="00284C5E">
                      <w:pPr>
                        <w:rPr>
                          <w:rFonts w:ascii="Calibri" w:hAnsi="Calibri" w:cs="Calibri"/>
                        </w:rPr>
                      </w:pPr>
                      <w:r w:rsidRPr="008A3148">
                        <w:rPr>
                          <w:rFonts w:ascii="Calibri" w:hAnsi="Calibri" w:cs="Calibri"/>
                        </w:rPr>
                        <w:t>Date………………………..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C7C8100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5F6DB3FD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0E9EECB2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01EB1ED7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340ADE18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1FF71D35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6628469B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322985AC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7DF9D765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74C93B91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66FF2FDF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66DC6423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2FFA82A9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38734F1C" w14:textId="77777777" w:rsidR="007B6B8E" w:rsidRDefault="007B6B8E" w:rsidP="007B6B8E">
      <w:pPr>
        <w:rPr>
          <w:rFonts w:ascii="Arial" w:hAnsi="Arial" w:cs="Arial"/>
          <w:sz w:val="22"/>
          <w:szCs w:val="22"/>
        </w:rPr>
      </w:pPr>
    </w:p>
    <w:p w14:paraId="3AAEA41D" w14:textId="77777777" w:rsidR="00B33BA5" w:rsidRPr="00321A1E" w:rsidRDefault="00B33BA5" w:rsidP="008F54E3">
      <w:pPr>
        <w:pStyle w:val="BodyText"/>
        <w:rPr>
          <w:rFonts w:ascii="Arial" w:hAnsi="Arial" w:cs="Arial"/>
          <w:b w:val="0"/>
          <w:sz w:val="22"/>
          <w:szCs w:val="22"/>
        </w:rPr>
      </w:pPr>
    </w:p>
    <w:sectPr w:rsidR="00B33BA5" w:rsidRPr="00321A1E" w:rsidSect="00147018">
      <w:pgSz w:w="11906" w:h="16838" w:code="9"/>
      <w:pgMar w:top="1134" w:right="1134" w:bottom="70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23675D78"/>
    <w:multiLevelType w:val="hybridMultilevel"/>
    <w:tmpl w:val="7BE0A51A"/>
    <w:lvl w:ilvl="0" w:tplc="5D527AF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ADD08D2"/>
    <w:multiLevelType w:val="hybridMultilevel"/>
    <w:tmpl w:val="1C7057F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3661AB4"/>
    <w:multiLevelType w:val="hybridMultilevel"/>
    <w:tmpl w:val="FA1C881E"/>
    <w:lvl w:ilvl="0" w:tplc="5D527AF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397F7426"/>
    <w:multiLevelType w:val="hybridMultilevel"/>
    <w:tmpl w:val="DE1457CC"/>
    <w:lvl w:ilvl="0" w:tplc="AFD2BB2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32"/>
        <w:szCs w:val="44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8C15584"/>
    <w:multiLevelType w:val="hybridMultilevel"/>
    <w:tmpl w:val="6B02C652"/>
    <w:lvl w:ilvl="0" w:tplc="17AC67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E7723"/>
    <w:multiLevelType w:val="hybridMultilevel"/>
    <w:tmpl w:val="A246FDC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C15FF8"/>
    <w:multiLevelType w:val="hybridMultilevel"/>
    <w:tmpl w:val="EAF65D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772494"/>
    <w:multiLevelType w:val="hybridMultilevel"/>
    <w:tmpl w:val="AD2881F8"/>
    <w:lvl w:ilvl="0" w:tplc="D12C30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2423429">
    <w:abstractNumId w:val="0"/>
  </w:num>
  <w:num w:numId="2" w16cid:durableId="16783630">
    <w:abstractNumId w:val="1"/>
  </w:num>
  <w:num w:numId="3" w16cid:durableId="1630933015">
    <w:abstractNumId w:val="4"/>
  </w:num>
  <w:num w:numId="4" w16cid:durableId="2059283666">
    <w:abstractNumId w:val="2"/>
  </w:num>
  <w:num w:numId="5" w16cid:durableId="1113284870">
    <w:abstractNumId w:val="3"/>
  </w:num>
  <w:num w:numId="6" w16cid:durableId="1702510687">
    <w:abstractNumId w:val="8"/>
  </w:num>
  <w:num w:numId="7" w16cid:durableId="1076323609">
    <w:abstractNumId w:val="7"/>
  </w:num>
  <w:num w:numId="8" w16cid:durableId="702483574">
    <w:abstractNumId w:val="9"/>
  </w:num>
  <w:num w:numId="9" w16cid:durableId="799030510">
    <w:abstractNumId w:val="6"/>
  </w:num>
  <w:num w:numId="10" w16cid:durableId="11501017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D8A"/>
    <w:rsid w:val="00053389"/>
    <w:rsid w:val="00112533"/>
    <w:rsid w:val="0012173C"/>
    <w:rsid w:val="00122E07"/>
    <w:rsid w:val="00140172"/>
    <w:rsid w:val="00147018"/>
    <w:rsid w:val="00156A06"/>
    <w:rsid w:val="001B1A98"/>
    <w:rsid w:val="001B3B0E"/>
    <w:rsid w:val="0022690D"/>
    <w:rsid w:val="00245342"/>
    <w:rsid w:val="00284C5E"/>
    <w:rsid w:val="002957C2"/>
    <w:rsid w:val="002A4116"/>
    <w:rsid w:val="002F3B20"/>
    <w:rsid w:val="00321A1E"/>
    <w:rsid w:val="0032472E"/>
    <w:rsid w:val="00352C4E"/>
    <w:rsid w:val="00365BFE"/>
    <w:rsid w:val="003B1199"/>
    <w:rsid w:val="00407944"/>
    <w:rsid w:val="00433F76"/>
    <w:rsid w:val="00441C54"/>
    <w:rsid w:val="004F622F"/>
    <w:rsid w:val="005148D0"/>
    <w:rsid w:val="00576362"/>
    <w:rsid w:val="00587147"/>
    <w:rsid w:val="005C3F92"/>
    <w:rsid w:val="005F2AE6"/>
    <w:rsid w:val="00607A25"/>
    <w:rsid w:val="00610190"/>
    <w:rsid w:val="00623064"/>
    <w:rsid w:val="00653084"/>
    <w:rsid w:val="006B7154"/>
    <w:rsid w:val="006D57F9"/>
    <w:rsid w:val="006D6B09"/>
    <w:rsid w:val="007006B5"/>
    <w:rsid w:val="00707C2E"/>
    <w:rsid w:val="007211C4"/>
    <w:rsid w:val="0073051E"/>
    <w:rsid w:val="00742388"/>
    <w:rsid w:val="00747D0F"/>
    <w:rsid w:val="0075446A"/>
    <w:rsid w:val="007611CB"/>
    <w:rsid w:val="007654C1"/>
    <w:rsid w:val="007770A7"/>
    <w:rsid w:val="007B6B8E"/>
    <w:rsid w:val="008142F9"/>
    <w:rsid w:val="00842093"/>
    <w:rsid w:val="00862AE7"/>
    <w:rsid w:val="008A3148"/>
    <w:rsid w:val="008B4077"/>
    <w:rsid w:val="008B4199"/>
    <w:rsid w:val="008B70AE"/>
    <w:rsid w:val="008C5916"/>
    <w:rsid w:val="008D55EC"/>
    <w:rsid w:val="008E4981"/>
    <w:rsid w:val="008F54E3"/>
    <w:rsid w:val="00940A9A"/>
    <w:rsid w:val="00942674"/>
    <w:rsid w:val="00956046"/>
    <w:rsid w:val="00972846"/>
    <w:rsid w:val="009850AA"/>
    <w:rsid w:val="00992976"/>
    <w:rsid w:val="00997619"/>
    <w:rsid w:val="009C27F8"/>
    <w:rsid w:val="00A83E67"/>
    <w:rsid w:val="00AA299A"/>
    <w:rsid w:val="00AB385C"/>
    <w:rsid w:val="00AD209F"/>
    <w:rsid w:val="00B102DB"/>
    <w:rsid w:val="00B21C07"/>
    <w:rsid w:val="00B27D78"/>
    <w:rsid w:val="00B33BA5"/>
    <w:rsid w:val="00B50B85"/>
    <w:rsid w:val="00B822B5"/>
    <w:rsid w:val="00B9334A"/>
    <w:rsid w:val="00BB1B3C"/>
    <w:rsid w:val="00BF01C6"/>
    <w:rsid w:val="00BF361A"/>
    <w:rsid w:val="00BF7C39"/>
    <w:rsid w:val="00C0059F"/>
    <w:rsid w:val="00C252AC"/>
    <w:rsid w:val="00C31A6C"/>
    <w:rsid w:val="00C35572"/>
    <w:rsid w:val="00C546B0"/>
    <w:rsid w:val="00C85493"/>
    <w:rsid w:val="00CD6695"/>
    <w:rsid w:val="00D50AF5"/>
    <w:rsid w:val="00D7515A"/>
    <w:rsid w:val="00DA39B4"/>
    <w:rsid w:val="00DD1093"/>
    <w:rsid w:val="00E147D2"/>
    <w:rsid w:val="00E23F64"/>
    <w:rsid w:val="00E315E7"/>
    <w:rsid w:val="00E5045A"/>
    <w:rsid w:val="00E53D8A"/>
    <w:rsid w:val="00E7303F"/>
    <w:rsid w:val="00E75408"/>
    <w:rsid w:val="00EA4518"/>
    <w:rsid w:val="00EB1F7C"/>
    <w:rsid w:val="00EB6FF1"/>
    <w:rsid w:val="00F432E9"/>
    <w:rsid w:val="00F54747"/>
    <w:rsid w:val="00F54A7B"/>
    <w:rsid w:val="00F83053"/>
    <w:rsid w:val="00F925AF"/>
    <w:rsid w:val="00F953C4"/>
    <w:rsid w:val="00FC4E57"/>
    <w:rsid w:val="00FD7430"/>
    <w:rsid w:val="00FE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23C1FB9"/>
  <w15:chartTrackingRefBased/>
  <w15:docId w15:val="{18A0B410-91FD-41BF-8D55-607A6CA73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overflowPunct w:val="0"/>
      <w:autoSpaceDE w:val="0"/>
      <w:textAlignment w:val="baseline"/>
    </w:pPr>
    <w:rPr>
      <w:sz w:val="24"/>
      <w:lang w:val="en-GB"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jc w:val="center"/>
      <w:outlineLvl w:val="3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DefaultParagraphFont">
    <w:name w:val="WW-Default Paragraph Font"/>
  </w:style>
  <w:style w:type="character" w:customStyle="1" w:styleId="WW-DefaultParagraphFont1">
    <w:name w:val="WW-Default Paragraph Font1"/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Pr>
      <w:b/>
    </w:r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Title">
    <w:name w:val="Title"/>
    <w:basedOn w:val="Normal"/>
    <w:next w:val="Subtitle"/>
    <w:qFormat/>
    <w:pPr>
      <w:jc w:val="center"/>
    </w:pPr>
    <w:rPr>
      <w:sz w:val="28"/>
    </w:rPr>
  </w:style>
  <w:style w:type="paragraph" w:styleId="Subtitle">
    <w:name w:val="Subtitle"/>
    <w:basedOn w:val="Normal"/>
    <w:next w:val="BodyText"/>
    <w:qFormat/>
    <w:rPr>
      <w:b/>
      <w:bCs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pPr>
      <w:suppressAutoHyphens w:val="0"/>
      <w:overflowPunct/>
      <w:autoSpaceDE/>
      <w:spacing w:before="100" w:after="100"/>
      <w:textAlignment w:val="auto"/>
    </w:pPr>
    <w:rPr>
      <w:szCs w:val="24"/>
    </w:rPr>
  </w:style>
  <w:style w:type="table" w:styleId="TableGrid">
    <w:name w:val="Table Grid"/>
    <w:basedOn w:val="TableNormal"/>
    <w:uiPriority w:val="59"/>
    <w:rsid w:val="008B40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F54747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2957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57C2"/>
    <w:rPr>
      <w:sz w:val="20"/>
    </w:rPr>
  </w:style>
  <w:style w:type="character" w:customStyle="1" w:styleId="CommentTextChar">
    <w:name w:val="Comment Text Char"/>
    <w:link w:val="CommentText"/>
    <w:uiPriority w:val="99"/>
    <w:rsid w:val="002957C2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57C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957C2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9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2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8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okings@isleofmaybirdobs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heila.russell@rocke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embermojo.co.uk/iombofs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ke.CAPABILITY\Application%20Data\Microsoft\Templates\ISLE%20%20OF%20%20MAY%20%20%20application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ISLE  OF  MAY   application form.dot</Template>
  <TotalTime>0</TotalTime>
  <Pages>3</Pages>
  <Words>894</Words>
  <Characters>4777</Characters>
  <Application>Microsoft Office Word</Application>
  <DocSecurity>0</DocSecurity>
  <Lines>199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ISLE  OF  MAY   BIRD  OBSERVATORY</vt:lpstr>
    </vt:vector>
  </TitlesOfParts>
  <Company>.</Company>
  <LinksUpToDate>false</LinksUpToDate>
  <CharactersWithSpaces>5594</CharactersWithSpaces>
  <SharedDoc>false</SharedDoc>
  <HLinks>
    <vt:vector size="18" baseType="variant">
      <vt:variant>
        <vt:i4>3407902</vt:i4>
      </vt:variant>
      <vt:variant>
        <vt:i4>6</vt:i4>
      </vt:variant>
      <vt:variant>
        <vt:i4>0</vt:i4>
      </vt:variant>
      <vt:variant>
        <vt:i4>5</vt:i4>
      </vt:variant>
      <vt:variant>
        <vt:lpwstr>mailto:bookings@isleofmaybirdobs.org</vt:lpwstr>
      </vt:variant>
      <vt:variant>
        <vt:lpwstr/>
      </vt:variant>
      <vt:variant>
        <vt:i4>7274515</vt:i4>
      </vt:variant>
      <vt:variant>
        <vt:i4>3</vt:i4>
      </vt:variant>
      <vt:variant>
        <vt:i4>0</vt:i4>
      </vt:variant>
      <vt:variant>
        <vt:i4>5</vt:i4>
      </vt:variant>
      <vt:variant>
        <vt:lpwstr>mailto:Sheila.russell@rocketmail.com</vt:lpwstr>
      </vt:variant>
      <vt:variant>
        <vt:lpwstr/>
      </vt:variant>
      <vt:variant>
        <vt:i4>5898322</vt:i4>
      </vt:variant>
      <vt:variant>
        <vt:i4>0</vt:i4>
      </vt:variant>
      <vt:variant>
        <vt:i4>0</vt:i4>
      </vt:variant>
      <vt:variant>
        <vt:i4>5</vt:i4>
      </vt:variant>
      <vt:variant>
        <vt:lpwstr>https://membermojo.co.uk/iombofst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ISLE  OF  MAY   BIRD  OBSERVATORY</dc:title>
  <dc:subject/>
  <dc:creator>Alan Lauder</dc:creator>
  <cp:keywords/>
  <cp:lastModifiedBy>Alan Lauder</cp:lastModifiedBy>
  <cp:revision>5</cp:revision>
  <cp:lastPrinted>1900-01-01T00:00:00Z</cp:lastPrinted>
  <dcterms:created xsi:type="dcterms:W3CDTF">2026-10-20T09:38:00Z</dcterms:created>
  <dcterms:modified xsi:type="dcterms:W3CDTF">2026-10-20T09:43:00Z</dcterms:modified>
</cp:coreProperties>
</file>